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DD8C2" w:themeColor="background2" w:themeShade="E5"/>
  <w:body>
    <w:tbl>
      <w:tblPr>
        <w:tblStyle w:val="a5"/>
        <w:tblpPr w:leftFromText="180" w:rightFromText="180" w:vertAnchor="page" w:horzAnchor="page" w:tblpX="2500" w:tblpY="6530"/>
        <w:tblW w:w="77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9"/>
        <w:gridCol w:w="1109"/>
        <w:gridCol w:w="1109"/>
        <w:gridCol w:w="1109"/>
        <w:gridCol w:w="1109"/>
        <w:gridCol w:w="1109"/>
        <w:gridCol w:w="1115"/>
      </w:tblGrid>
      <w:tr w:rsidR="0025368D" w:rsidRPr="00512F38" w:rsidTr="006A34EF">
        <w:trPr>
          <w:trHeight w:val="1415"/>
        </w:trPr>
        <w:tc>
          <w:tcPr>
            <w:tcW w:w="7769" w:type="dxa"/>
            <w:gridSpan w:val="7"/>
          </w:tcPr>
          <w:p w:rsidR="0025368D" w:rsidRPr="00EB7EFE" w:rsidRDefault="0025368D" w:rsidP="006A34EF">
            <w:pPr>
              <w:tabs>
                <w:tab w:val="left" w:pos="284"/>
              </w:tabs>
              <w:jc w:val="left"/>
              <w:rPr>
                <w:rFonts w:ascii="Georgia" w:hAnsi="Georgia" w:cstheme="minorHAnsi"/>
                <w:b/>
                <w:color w:val="EEECE1" w:themeColor="background2"/>
                <w:position w:val="-30"/>
                <w:sz w:val="100"/>
                <w:szCs w:val="100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1F497D" w:themeColor="text2"/>
                <w:position w:val="-30"/>
                <w:sz w:val="100"/>
                <w:szCs w:val="100"/>
                <w:lang w:val="ru-RU"/>
              </w:rPr>
              <w:t>Январь</w:t>
            </w:r>
          </w:p>
        </w:tc>
      </w:tr>
      <w:tr w:rsidR="0025368D" w:rsidRPr="008055FD" w:rsidTr="006A34EF">
        <w:trPr>
          <w:trHeight w:val="890"/>
        </w:trPr>
        <w:tc>
          <w:tcPr>
            <w:tcW w:w="1109" w:type="dxa"/>
            <w:vAlign w:val="center"/>
          </w:tcPr>
          <w:p w:rsidR="0025368D" w:rsidRPr="00BA3E2E" w:rsidRDefault="0025368D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1F497D" w:themeColor="text2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1F497D" w:themeColor="text2"/>
                <w:position w:val="-30"/>
                <w:sz w:val="32"/>
                <w:szCs w:val="32"/>
                <w:lang w:val="ru-RU"/>
              </w:rPr>
              <w:t>Пн</w:t>
            </w:r>
            <w:proofErr w:type="spellEnd"/>
          </w:p>
        </w:tc>
        <w:tc>
          <w:tcPr>
            <w:tcW w:w="1109" w:type="dxa"/>
            <w:vAlign w:val="center"/>
          </w:tcPr>
          <w:p w:rsidR="0025368D" w:rsidRPr="00BA3E2E" w:rsidRDefault="0025368D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1F497D" w:themeColor="text2"/>
                <w:position w:val="-30"/>
                <w:sz w:val="32"/>
                <w:szCs w:val="32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1F497D" w:themeColor="text2"/>
                <w:position w:val="-30"/>
                <w:sz w:val="32"/>
                <w:szCs w:val="32"/>
                <w:lang w:val="ru-RU"/>
              </w:rPr>
              <w:t>Вт</w:t>
            </w:r>
          </w:p>
        </w:tc>
        <w:tc>
          <w:tcPr>
            <w:tcW w:w="1109" w:type="dxa"/>
            <w:vAlign w:val="center"/>
          </w:tcPr>
          <w:p w:rsidR="0025368D" w:rsidRPr="00BA3E2E" w:rsidRDefault="0025368D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1F497D" w:themeColor="text2"/>
                <w:position w:val="-30"/>
                <w:sz w:val="32"/>
                <w:szCs w:val="32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1F497D" w:themeColor="text2"/>
                <w:position w:val="-30"/>
                <w:sz w:val="32"/>
                <w:szCs w:val="32"/>
                <w:lang w:val="ru-RU"/>
              </w:rPr>
              <w:t>Ср</w:t>
            </w:r>
          </w:p>
        </w:tc>
        <w:tc>
          <w:tcPr>
            <w:tcW w:w="1109" w:type="dxa"/>
            <w:vAlign w:val="center"/>
          </w:tcPr>
          <w:p w:rsidR="0025368D" w:rsidRPr="00BA3E2E" w:rsidRDefault="0025368D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1F497D" w:themeColor="text2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1F497D" w:themeColor="text2"/>
                <w:position w:val="-30"/>
                <w:sz w:val="32"/>
                <w:szCs w:val="32"/>
                <w:lang w:val="ru-RU"/>
              </w:rPr>
              <w:t>Чт</w:t>
            </w:r>
            <w:proofErr w:type="spellEnd"/>
          </w:p>
        </w:tc>
        <w:tc>
          <w:tcPr>
            <w:tcW w:w="1109" w:type="dxa"/>
            <w:vAlign w:val="center"/>
          </w:tcPr>
          <w:p w:rsidR="0025368D" w:rsidRPr="00BA3E2E" w:rsidRDefault="0025368D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1F497D" w:themeColor="text2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1F497D" w:themeColor="text2"/>
                <w:position w:val="-30"/>
                <w:sz w:val="32"/>
                <w:szCs w:val="32"/>
                <w:lang w:val="ru-RU"/>
              </w:rPr>
              <w:t>Пт</w:t>
            </w:r>
            <w:proofErr w:type="spellEnd"/>
          </w:p>
        </w:tc>
        <w:tc>
          <w:tcPr>
            <w:tcW w:w="1109" w:type="dxa"/>
            <w:vAlign w:val="center"/>
          </w:tcPr>
          <w:p w:rsidR="0025368D" w:rsidRPr="00BA3E2E" w:rsidRDefault="0025368D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  <w:t>Сб</w:t>
            </w:r>
            <w:proofErr w:type="spellEnd"/>
          </w:p>
        </w:tc>
        <w:tc>
          <w:tcPr>
            <w:tcW w:w="1115" w:type="dxa"/>
            <w:vAlign w:val="center"/>
          </w:tcPr>
          <w:p w:rsidR="0025368D" w:rsidRPr="00BA3E2E" w:rsidRDefault="0025368D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  <w:t>Вс</w:t>
            </w:r>
            <w:proofErr w:type="spellEnd"/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C0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C00000"/>
                <w:sz w:val="52"/>
                <w:szCs w:val="52"/>
              </w:rPr>
              <w:t>6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C0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C00000"/>
                <w:sz w:val="52"/>
                <w:szCs w:val="52"/>
              </w:rPr>
              <w:t>7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8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C0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C00000"/>
                <w:sz w:val="52"/>
                <w:szCs w:val="52"/>
              </w:rPr>
              <w:t>13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C0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C00000"/>
                <w:sz w:val="52"/>
                <w:szCs w:val="52"/>
              </w:rPr>
              <w:t>14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18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C0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C00000"/>
                <w:sz w:val="52"/>
                <w:szCs w:val="52"/>
              </w:rPr>
              <w:t>20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C0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C00000"/>
                <w:sz w:val="52"/>
                <w:szCs w:val="52"/>
              </w:rPr>
              <w:t>21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C0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C00000"/>
                <w:sz w:val="52"/>
                <w:szCs w:val="52"/>
              </w:rPr>
              <w:t>27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C0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C00000"/>
                <w:sz w:val="52"/>
                <w:szCs w:val="52"/>
              </w:rPr>
              <w:t>28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30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31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CD16BF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cstheme="minorHAnsi"/>
                <w:b/>
                <w:noProof/>
                <w:color w:val="4BACC6" w:themeColor="accent5"/>
                <w:position w:val="-30"/>
                <w:sz w:val="120"/>
                <w:szCs w:val="120"/>
                <w:lang w:eastAsia="ru-RU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302895</wp:posOffset>
                  </wp:positionV>
                  <wp:extent cx="2120265" cy="212026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Kalenderblatt_2018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212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color w:val="F79646" w:themeColor="accent6"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color w:val="F79646" w:themeColor="accent6"/>
                <w:sz w:val="52"/>
                <w:szCs w:val="52"/>
              </w:rPr>
            </w:pP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color w:val="009900"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color w:val="009900"/>
                <w:sz w:val="52"/>
                <w:szCs w:val="52"/>
              </w:rPr>
            </w:pPr>
          </w:p>
        </w:tc>
      </w:tr>
    </w:tbl>
    <w:p w:rsidR="0025368D" w:rsidRDefault="00650EC1" w:rsidP="0025368D">
      <w:pPr>
        <w:tabs>
          <w:tab w:val="left" w:pos="284"/>
        </w:tabs>
        <w:jc w:val="center"/>
        <w:rPr>
          <w:rFonts w:cstheme="minorHAnsi"/>
          <w:b/>
          <w:color w:val="4BACC6" w:themeColor="accent5"/>
          <w:position w:val="-30"/>
          <w:sz w:val="120"/>
          <w:szCs w:val="120"/>
        </w:rPr>
      </w:pP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w:drawing>
          <wp:anchor distT="0" distB="0" distL="114300" distR="114300" simplePos="0" relativeHeight="251774976" behindDoc="1" locked="0" layoutInCell="1" allowOverlap="1" wp14:anchorId="604AD5BE" wp14:editId="31F6C639">
            <wp:simplePos x="0" y="0"/>
            <wp:positionH relativeFrom="column">
              <wp:posOffset>914400</wp:posOffset>
            </wp:positionH>
            <wp:positionV relativeFrom="paragraph">
              <wp:posOffset>494665</wp:posOffset>
            </wp:positionV>
            <wp:extent cx="4161790" cy="2790190"/>
            <wp:effectExtent l="171450" t="171450" r="181610" b="181610"/>
            <wp:wrapNone/>
            <wp:docPr id="1" name="Рисунок 1" descr="C:\Users\Antonio\Pictures\Организатор клипов (Майкрософт)\j0427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Antonio\Pictures\Организатор клипов (Майкрософт)\j0427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2790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450215</wp:posOffset>
            </wp:positionV>
            <wp:extent cx="6636385" cy="3940810"/>
            <wp:effectExtent l="114300" t="209550" r="0" b="0"/>
            <wp:wrapNone/>
            <wp:docPr id="16" name="Рисунок 344" descr="x-mas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 descr="x-mass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4516">
                      <a:off x="0" y="0"/>
                      <a:ext cx="6636385" cy="394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-22860</wp:posOffset>
                </wp:positionV>
                <wp:extent cx="7274560" cy="10548620"/>
                <wp:effectExtent l="285750" t="190500" r="269240" b="195580"/>
                <wp:wrapNone/>
                <wp:docPr id="15" name="Прямоугольник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77458">
                          <a:off x="0" y="0"/>
                          <a:ext cx="7274560" cy="105486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A6CB0" id="Прямоугольник 343" o:spid="_x0000_s1026" style="position:absolute;margin-left:17.4pt;margin-top:-1.8pt;width:572.8pt;height:830.6pt;rotation:-193831fd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" fillcolor="white [3201]" stroked="f" strokeweight="2pt"/>
            </w:pict>
          </mc:Fallback>
        </mc:AlternateContent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24765</wp:posOffset>
                </wp:positionV>
                <wp:extent cx="7367905" cy="10614660"/>
                <wp:effectExtent l="320040" t="214630" r="322580" b="219710"/>
                <wp:wrapNone/>
                <wp:docPr id="14" name="Прямоугольник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7960">
                          <a:off x="0" y="0"/>
                          <a:ext cx="7367905" cy="10614660"/>
                        </a:xfrm>
                        <a:prstGeom prst="rect">
                          <a:avLst/>
                        </a:prstGeom>
                        <a:solidFill>
                          <a:srgbClr val="C4BD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26164" id="Прямоугольник 342" o:spid="_x0000_s1026" style="position:absolute;margin-left:12.45pt;margin-top:1.95pt;width:580.15pt;height:835.8pt;rotation:-227148fd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" fillcolor="#c4bd97" stroked="f" strokeweight="2pt"/>
            </w:pict>
          </mc:Fallback>
        </mc:AlternateContent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-180340</wp:posOffset>
                </wp:positionV>
                <wp:extent cx="7693025" cy="11351260"/>
                <wp:effectExtent l="635" t="0" r="2540" b="2540"/>
                <wp:wrapNone/>
                <wp:docPr id="13" name="Прямоугольник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3025" cy="11351260"/>
                        </a:xfrm>
                        <a:prstGeom prst="rect">
                          <a:avLst/>
                        </a:prstGeom>
                        <a:solidFill>
                          <a:srgbClr val="DD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44194" id="Прямоугольник 341" o:spid="_x0000_s1026" style="position:absolute;margin-left:-3.7pt;margin-top:-14.2pt;width:605.75pt;height:893.8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" fillcolor="#ddd9c3" stroked="f" strokeweight="2pt"/>
            </w:pict>
          </mc:Fallback>
        </mc:AlternateContent>
      </w:r>
    </w:p>
    <w:p w:rsidR="0025368D" w:rsidRDefault="002871E9" w:rsidP="0025368D">
      <w:pPr>
        <w:rPr>
          <w:rFonts w:cstheme="minorHAnsi"/>
          <w:b/>
          <w:color w:val="4BACC6" w:themeColor="accent5"/>
          <w:position w:val="-30"/>
          <w:sz w:val="120"/>
          <w:szCs w:val="120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4963795</wp:posOffset>
            </wp:positionH>
            <wp:positionV relativeFrom="paragraph">
              <wp:posOffset>1874520</wp:posOffset>
            </wp:positionV>
            <wp:extent cx="1521460" cy="1466215"/>
            <wp:effectExtent l="0" t="0" r="0" b="0"/>
            <wp:wrapNone/>
            <wp:docPr id="12" name="Рисунок 346" descr="j023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6" descr="j023261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46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DBC">
        <w:rPr>
          <w:noProof/>
          <w:lang w:eastAsia="ru-RU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440862</wp:posOffset>
            </wp:positionH>
            <wp:positionV relativeFrom="paragraph">
              <wp:posOffset>7476929</wp:posOffset>
            </wp:positionV>
            <wp:extent cx="7576343" cy="2004635"/>
            <wp:effectExtent l="57150" t="133350" r="24607" b="205165"/>
            <wp:wrapNone/>
            <wp:docPr id="314" name="Рисунок 314" descr="C:\Anton\WRK\Microsoft\Calendar\materials\winter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Anton\WRK\Microsoft\Calendar\materials\winter2.wm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3773">
                      <a:off x="0" y="0"/>
                      <a:ext cx="7573069" cy="200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5368D">
        <w:rPr>
          <w:rFonts w:cstheme="minorHAnsi"/>
          <w:b/>
          <w:color w:val="4BACC6" w:themeColor="accent5"/>
          <w:position w:val="-30"/>
          <w:sz w:val="120"/>
          <w:szCs w:val="120"/>
        </w:rPr>
        <w:br w:type="page"/>
      </w:r>
    </w:p>
    <w:p w:rsidR="0025368D" w:rsidRDefault="002871E9" w:rsidP="0025368D">
      <w:pPr>
        <w:tabs>
          <w:tab w:val="left" w:pos="284"/>
        </w:tabs>
        <w:jc w:val="center"/>
        <w:rPr>
          <w:rFonts w:cstheme="minorHAnsi"/>
          <w:b/>
          <w:color w:val="4BACC6" w:themeColor="accent5"/>
          <w:position w:val="-30"/>
          <w:sz w:val="120"/>
          <w:szCs w:val="120"/>
        </w:rPr>
      </w:pP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w:lastRenderedPageBreak/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718185</wp:posOffset>
            </wp:positionV>
            <wp:extent cx="7330440" cy="3452495"/>
            <wp:effectExtent l="0" t="0" r="0" b="0"/>
            <wp:wrapNone/>
            <wp:docPr id="53" name="Рисунок 282" descr="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 descr="winter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345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-101600</wp:posOffset>
                </wp:positionV>
                <wp:extent cx="7273290" cy="10547985"/>
                <wp:effectExtent l="330835" t="221615" r="330200" b="222250"/>
                <wp:wrapNone/>
                <wp:docPr id="1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4825">
                          <a:off x="0" y="0"/>
                          <a:ext cx="7273290" cy="1054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62ED2" id="Rectangle 54" o:spid="_x0000_s1026" style="position:absolute;margin-left:-2.45pt;margin-top:-8pt;width:572.7pt;height:830.55pt;rotation:234646fd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" stroked="f" strokeweight="2pt"/>
            </w:pict>
          </mc:Fallback>
        </mc:AlternateContent>
      </w: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-101600</wp:posOffset>
                </wp:positionV>
                <wp:extent cx="7366635" cy="10614025"/>
                <wp:effectExtent l="302260" t="212090" r="303530" b="203835"/>
                <wp:wrapNone/>
                <wp:docPr id="1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7722">
                          <a:off x="0" y="0"/>
                          <a:ext cx="7366635" cy="10614025"/>
                        </a:xfrm>
                        <a:prstGeom prst="rect">
                          <a:avLst/>
                        </a:prstGeom>
                        <a:solidFill>
                          <a:srgbClr val="C4BD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A1CAA" id="Rectangle 55" o:spid="_x0000_s1026" style="position:absolute;margin-left:-2.45pt;margin-top:-8pt;width:580.05pt;height:835.75pt;rotation:215965fd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" fillcolor="#c4bd97" stroked="f" strokeweight="2pt"/>
            </w:pict>
          </mc:Fallback>
        </mc:AlternateContent>
      </w: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-196215</wp:posOffset>
                </wp:positionV>
                <wp:extent cx="7692390" cy="11350625"/>
                <wp:effectExtent l="0" t="3175" r="0" b="0"/>
                <wp:wrapNone/>
                <wp:docPr id="8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2390" cy="11350625"/>
                        </a:xfrm>
                        <a:prstGeom prst="rect">
                          <a:avLst/>
                        </a:prstGeom>
                        <a:solidFill>
                          <a:srgbClr val="DD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58E41" id="Rectangle 56" o:spid="_x0000_s1026" style="position:absolute;margin-left:-2.45pt;margin-top:-15.45pt;width:605.7pt;height:893.7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" fillcolor="#ddd9c3" stroked="f" strokeweight="2pt"/>
            </w:pict>
          </mc:Fallback>
        </mc:AlternateContent>
      </w:r>
    </w:p>
    <w:p w:rsidR="0025368D" w:rsidRPr="008C5D56" w:rsidRDefault="00021274" w:rsidP="00021274">
      <w:pPr>
        <w:tabs>
          <w:tab w:val="left" w:pos="4471"/>
        </w:tabs>
      </w:pPr>
      <w:r>
        <w:tab/>
      </w:r>
    </w:p>
    <w:p w:rsidR="0025368D" w:rsidRDefault="0025368D" w:rsidP="0025368D"/>
    <w:tbl>
      <w:tblPr>
        <w:tblStyle w:val="a5"/>
        <w:tblpPr w:leftFromText="180" w:rightFromText="180" w:vertAnchor="page" w:horzAnchor="page" w:tblpX="2500" w:tblpY="6530"/>
        <w:tblW w:w="77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9"/>
        <w:gridCol w:w="1109"/>
        <w:gridCol w:w="1109"/>
        <w:gridCol w:w="1109"/>
        <w:gridCol w:w="1109"/>
        <w:gridCol w:w="1109"/>
        <w:gridCol w:w="1115"/>
      </w:tblGrid>
      <w:tr w:rsidR="0025368D" w:rsidRPr="00512F38" w:rsidTr="006A34EF">
        <w:trPr>
          <w:trHeight w:val="1415"/>
        </w:trPr>
        <w:tc>
          <w:tcPr>
            <w:tcW w:w="7769" w:type="dxa"/>
            <w:gridSpan w:val="7"/>
          </w:tcPr>
          <w:p w:rsidR="0025368D" w:rsidRPr="00EB7EFE" w:rsidRDefault="00881F5D" w:rsidP="006A34EF">
            <w:pPr>
              <w:tabs>
                <w:tab w:val="left" w:pos="284"/>
              </w:tabs>
              <w:jc w:val="left"/>
              <w:rPr>
                <w:rFonts w:ascii="Georgia" w:hAnsi="Georgia" w:cstheme="minorHAnsi"/>
                <w:b/>
                <w:color w:val="EEECE1" w:themeColor="background2"/>
                <w:position w:val="-30"/>
                <w:sz w:val="100"/>
                <w:szCs w:val="100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1F497D" w:themeColor="text2"/>
                <w:position w:val="-30"/>
                <w:sz w:val="100"/>
                <w:szCs w:val="100"/>
                <w:lang w:val="ru-RU"/>
              </w:rPr>
              <w:t>Февраль</w:t>
            </w:r>
          </w:p>
        </w:tc>
      </w:tr>
      <w:tr w:rsidR="0025368D" w:rsidRPr="008055FD" w:rsidTr="006A34EF">
        <w:trPr>
          <w:trHeight w:val="890"/>
        </w:trPr>
        <w:tc>
          <w:tcPr>
            <w:tcW w:w="1109" w:type="dxa"/>
            <w:vAlign w:val="center"/>
          </w:tcPr>
          <w:p w:rsidR="0025368D" w:rsidRPr="00BA3E2E" w:rsidRDefault="0025368D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1F497D" w:themeColor="text2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1F497D" w:themeColor="text2"/>
                <w:position w:val="-30"/>
                <w:sz w:val="32"/>
                <w:szCs w:val="32"/>
                <w:lang w:val="ru-RU"/>
              </w:rPr>
              <w:t>Пн</w:t>
            </w:r>
            <w:proofErr w:type="spellEnd"/>
          </w:p>
        </w:tc>
        <w:tc>
          <w:tcPr>
            <w:tcW w:w="1109" w:type="dxa"/>
            <w:vAlign w:val="center"/>
          </w:tcPr>
          <w:p w:rsidR="0025368D" w:rsidRPr="00BA3E2E" w:rsidRDefault="0025368D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1F497D" w:themeColor="text2"/>
                <w:position w:val="-30"/>
                <w:sz w:val="32"/>
                <w:szCs w:val="32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1F497D" w:themeColor="text2"/>
                <w:position w:val="-30"/>
                <w:sz w:val="32"/>
                <w:szCs w:val="32"/>
                <w:lang w:val="ru-RU"/>
              </w:rPr>
              <w:t>Вт</w:t>
            </w:r>
          </w:p>
        </w:tc>
        <w:tc>
          <w:tcPr>
            <w:tcW w:w="1109" w:type="dxa"/>
            <w:vAlign w:val="center"/>
          </w:tcPr>
          <w:p w:rsidR="0025368D" w:rsidRPr="00BA3E2E" w:rsidRDefault="0025368D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1F497D" w:themeColor="text2"/>
                <w:position w:val="-30"/>
                <w:sz w:val="32"/>
                <w:szCs w:val="32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1F497D" w:themeColor="text2"/>
                <w:position w:val="-30"/>
                <w:sz w:val="32"/>
                <w:szCs w:val="32"/>
                <w:lang w:val="ru-RU"/>
              </w:rPr>
              <w:t>Ср</w:t>
            </w:r>
          </w:p>
        </w:tc>
        <w:tc>
          <w:tcPr>
            <w:tcW w:w="1109" w:type="dxa"/>
            <w:vAlign w:val="center"/>
          </w:tcPr>
          <w:p w:rsidR="0025368D" w:rsidRPr="00BA3E2E" w:rsidRDefault="0025368D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1F497D" w:themeColor="text2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1F497D" w:themeColor="text2"/>
                <w:position w:val="-30"/>
                <w:sz w:val="32"/>
                <w:szCs w:val="32"/>
                <w:lang w:val="ru-RU"/>
              </w:rPr>
              <w:t>Чт</w:t>
            </w:r>
            <w:proofErr w:type="spellEnd"/>
          </w:p>
        </w:tc>
        <w:tc>
          <w:tcPr>
            <w:tcW w:w="1109" w:type="dxa"/>
            <w:vAlign w:val="center"/>
          </w:tcPr>
          <w:p w:rsidR="0025368D" w:rsidRPr="00BA3E2E" w:rsidRDefault="0025368D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1F497D" w:themeColor="text2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1F497D" w:themeColor="text2"/>
                <w:position w:val="-30"/>
                <w:sz w:val="32"/>
                <w:szCs w:val="32"/>
                <w:lang w:val="ru-RU"/>
              </w:rPr>
              <w:t>Пт</w:t>
            </w:r>
            <w:proofErr w:type="spellEnd"/>
          </w:p>
        </w:tc>
        <w:tc>
          <w:tcPr>
            <w:tcW w:w="1109" w:type="dxa"/>
            <w:vAlign w:val="center"/>
          </w:tcPr>
          <w:p w:rsidR="0025368D" w:rsidRPr="00BA3E2E" w:rsidRDefault="0025368D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  <w:t>Сб</w:t>
            </w:r>
            <w:proofErr w:type="spellEnd"/>
          </w:p>
        </w:tc>
        <w:tc>
          <w:tcPr>
            <w:tcW w:w="1115" w:type="dxa"/>
            <w:vAlign w:val="center"/>
          </w:tcPr>
          <w:p w:rsidR="0025368D" w:rsidRPr="00BA3E2E" w:rsidRDefault="0025368D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  <w:t>Вс</w:t>
            </w:r>
            <w:proofErr w:type="spellEnd"/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3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4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8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10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11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17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18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24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25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28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color w:val="F79646" w:themeColor="accent6"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color w:val="F79646" w:themeColor="accent6"/>
                <w:sz w:val="52"/>
                <w:szCs w:val="52"/>
              </w:rPr>
            </w:pPr>
          </w:p>
        </w:tc>
      </w:tr>
      <w:tr w:rsidR="002E01B8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2E01B8" w:rsidRPr="00C172EC" w:rsidRDefault="002E01B8" w:rsidP="002E01B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2E01B8" w:rsidRPr="00C172EC" w:rsidRDefault="002E01B8" w:rsidP="002E01B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2E01B8" w:rsidRPr="00C172EC" w:rsidRDefault="002E01B8" w:rsidP="002E01B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2E01B8" w:rsidRPr="00C172EC" w:rsidRDefault="002E01B8" w:rsidP="002E01B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2E01B8" w:rsidRPr="00C172EC" w:rsidRDefault="002E01B8" w:rsidP="002E01B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2E01B8" w:rsidRPr="00C172EC" w:rsidRDefault="002E01B8" w:rsidP="002E01B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2E01B8" w:rsidRPr="00C172EC" w:rsidRDefault="002E01B8" w:rsidP="002E01B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:rsidR="0025368D" w:rsidRPr="008C5D56" w:rsidRDefault="0025368D" w:rsidP="0025368D">
      <w:pPr>
        <w:tabs>
          <w:tab w:val="left" w:pos="4785"/>
        </w:tabs>
      </w:pPr>
      <w:r>
        <w:tab/>
      </w:r>
    </w:p>
    <w:p w:rsidR="0025368D" w:rsidRDefault="002871E9" w:rsidP="0025368D">
      <w:pPr>
        <w:tabs>
          <w:tab w:val="left" w:pos="284"/>
        </w:tabs>
        <w:rPr>
          <w:rFonts w:cstheme="minorHAnsi"/>
          <w:b/>
          <w:color w:val="4BACC6" w:themeColor="accent5"/>
          <w:position w:val="-30"/>
          <w:sz w:val="120"/>
          <w:szCs w:val="120"/>
        </w:rPr>
      </w:pP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4839970</wp:posOffset>
            </wp:positionH>
            <wp:positionV relativeFrom="paragraph">
              <wp:posOffset>254635</wp:posOffset>
            </wp:positionV>
            <wp:extent cx="2249805" cy="2223135"/>
            <wp:effectExtent l="0" t="0" r="0" b="0"/>
            <wp:wrapNone/>
            <wp:docPr id="9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22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68D" w:rsidRDefault="002871E9">
      <w:pPr>
        <w:rPr>
          <w:rFonts w:cstheme="minorHAnsi"/>
          <w:b/>
          <w:color w:val="4BACC6" w:themeColor="accent5"/>
          <w:position w:val="-30"/>
          <w:sz w:val="120"/>
          <w:szCs w:val="120"/>
        </w:rPr>
      </w:pP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5206365</wp:posOffset>
            </wp:positionV>
            <wp:extent cx="7362190" cy="1619885"/>
            <wp:effectExtent l="0" t="171450" r="0" b="113665"/>
            <wp:wrapNone/>
            <wp:docPr id="52" name="Рисунок 201" descr="j0398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 descr="j039842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0096">
                      <a:off x="0" y="0"/>
                      <a:ext cx="7362190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68D">
        <w:rPr>
          <w:rFonts w:cstheme="minorHAnsi"/>
          <w:b/>
          <w:color w:val="4BACC6" w:themeColor="accent5"/>
          <w:position w:val="-30"/>
          <w:sz w:val="120"/>
          <w:szCs w:val="120"/>
        </w:rPr>
        <w:br w:type="page"/>
      </w:r>
    </w:p>
    <w:tbl>
      <w:tblPr>
        <w:tblStyle w:val="a5"/>
        <w:tblpPr w:leftFromText="180" w:rightFromText="180" w:vertAnchor="page" w:horzAnchor="page" w:tblpX="2500" w:tblpY="6530"/>
        <w:tblW w:w="77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9"/>
        <w:gridCol w:w="1109"/>
        <w:gridCol w:w="1109"/>
        <w:gridCol w:w="1109"/>
        <w:gridCol w:w="1109"/>
        <w:gridCol w:w="1109"/>
        <w:gridCol w:w="1115"/>
      </w:tblGrid>
      <w:tr w:rsidR="00661DB8" w:rsidRPr="00512F38" w:rsidTr="006A34EF">
        <w:trPr>
          <w:trHeight w:val="1415"/>
        </w:trPr>
        <w:tc>
          <w:tcPr>
            <w:tcW w:w="7769" w:type="dxa"/>
            <w:gridSpan w:val="7"/>
          </w:tcPr>
          <w:p w:rsidR="00661DB8" w:rsidRPr="00EB7EFE" w:rsidRDefault="00881F5D" w:rsidP="006A34EF">
            <w:pPr>
              <w:tabs>
                <w:tab w:val="left" w:pos="284"/>
              </w:tabs>
              <w:jc w:val="left"/>
              <w:rPr>
                <w:rFonts w:ascii="Georgia" w:hAnsi="Georgia" w:cstheme="minorHAnsi"/>
                <w:b/>
                <w:color w:val="EEECE1" w:themeColor="background2"/>
                <w:position w:val="-30"/>
                <w:sz w:val="100"/>
                <w:szCs w:val="100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00B050"/>
                <w:position w:val="-30"/>
                <w:sz w:val="100"/>
                <w:szCs w:val="100"/>
                <w:lang w:val="ru-RU"/>
              </w:rPr>
              <w:lastRenderedPageBreak/>
              <w:t>Март</w:t>
            </w:r>
          </w:p>
        </w:tc>
      </w:tr>
      <w:tr w:rsidR="00661DB8" w:rsidRPr="008055FD" w:rsidTr="006A34EF">
        <w:trPr>
          <w:trHeight w:val="890"/>
        </w:trPr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  <w:t>Пн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  <w:t>Вт</w:t>
            </w:r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  <w:t>Ср</w:t>
            </w:r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  <w:t>Чт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  <w:t>Пт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  <w:t>Сб</w:t>
            </w:r>
            <w:proofErr w:type="spellEnd"/>
          </w:p>
        </w:tc>
        <w:tc>
          <w:tcPr>
            <w:tcW w:w="1115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  <w:t>Вс</w:t>
            </w:r>
            <w:proofErr w:type="spellEnd"/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3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4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8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10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11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17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18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24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25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28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30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color w:val="F79646" w:themeColor="accent6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31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color w:val="F79646" w:themeColor="accent6"/>
                <w:sz w:val="52"/>
                <w:szCs w:val="52"/>
              </w:rPr>
            </w:pPr>
          </w:p>
        </w:tc>
      </w:tr>
      <w:tr w:rsidR="00BF48D6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F48D6" w:rsidRPr="005D7117" w:rsidRDefault="00BF48D6" w:rsidP="00BF48D6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5D7117" w:rsidRDefault="00BF48D6" w:rsidP="00BF48D6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5D7117" w:rsidRDefault="00BF48D6" w:rsidP="00BF48D6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5D7117" w:rsidRDefault="00BF48D6" w:rsidP="00BF48D6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5D7117" w:rsidRDefault="00BF48D6" w:rsidP="00BF48D6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594A62" w:rsidRDefault="00BF48D6" w:rsidP="00BF48D6">
            <w:pPr>
              <w:jc w:val="center"/>
              <w:rPr>
                <w:rFonts w:ascii="Calibri" w:hAnsi="Calibri" w:cs="Calibri"/>
                <w:b/>
                <w:color w:val="66B507"/>
                <w:sz w:val="28"/>
                <w:szCs w:val="28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BF48D6" w:rsidRPr="00594A62" w:rsidRDefault="00BF48D6" w:rsidP="00BF48D6">
            <w:pPr>
              <w:jc w:val="center"/>
              <w:rPr>
                <w:rFonts w:ascii="Calibri" w:hAnsi="Calibri" w:cs="Calibri"/>
                <w:b/>
                <w:color w:val="66B507"/>
                <w:sz w:val="28"/>
                <w:szCs w:val="28"/>
              </w:rPr>
            </w:pPr>
          </w:p>
        </w:tc>
      </w:tr>
    </w:tbl>
    <w:p w:rsidR="0025368D" w:rsidRDefault="002871E9" w:rsidP="001C0708">
      <w:pPr>
        <w:tabs>
          <w:tab w:val="left" w:pos="284"/>
        </w:tabs>
        <w:jc w:val="center"/>
        <w:rPr>
          <w:rFonts w:cstheme="minorHAnsi"/>
          <w:b/>
          <w:color w:val="4BACC6" w:themeColor="accent5"/>
          <w:position w:val="-30"/>
          <w:sz w:val="120"/>
          <w:szCs w:val="120"/>
        </w:rPr>
      </w:pP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471805</wp:posOffset>
            </wp:positionV>
            <wp:extent cx="7060565" cy="3441065"/>
            <wp:effectExtent l="0" t="0" r="0" b="0"/>
            <wp:wrapNone/>
            <wp:docPr id="46" name="Рисунок 256" descr="1_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 descr="1_sprin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565" cy="344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-127635</wp:posOffset>
                </wp:positionV>
                <wp:extent cx="7270750" cy="10560685"/>
                <wp:effectExtent l="276225" t="186055" r="273050" b="187960"/>
                <wp:wrapNone/>
                <wp:docPr id="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77458">
                          <a:off x="0" y="0"/>
                          <a:ext cx="7270750" cy="1056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1AB1C" id="Rectangle 47" o:spid="_x0000_s1026" style="position:absolute;margin-left:17.25pt;margin-top:-10.05pt;width:572.5pt;height:831.55pt;rotation:-193831fd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" stroked="f" strokeweight="2pt"/>
            </w:pict>
          </mc:Fallback>
        </mc:AlternateContent>
      </w: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-64770</wp:posOffset>
                </wp:positionV>
                <wp:extent cx="7352030" cy="10629265"/>
                <wp:effectExtent l="321310" t="220345" r="318135" b="218440"/>
                <wp:wrapNone/>
                <wp:docPr id="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7960">
                          <a:off x="0" y="0"/>
                          <a:ext cx="7352030" cy="10629265"/>
                        </a:xfrm>
                        <a:prstGeom prst="rect">
                          <a:avLst/>
                        </a:prstGeom>
                        <a:solidFill>
                          <a:srgbClr val="C4BD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2DAEC" id="Rectangle 48" o:spid="_x0000_s1026" style="position:absolute;margin-left:11.05pt;margin-top:-5.1pt;width:578.9pt;height:836.95pt;rotation:-227148fd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" fillcolor="#c4bd97" stroked="f" strokeweight="2pt"/>
            </w:pict>
          </mc:Fallback>
        </mc:AlternateContent>
      </w: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-269875</wp:posOffset>
                </wp:positionV>
                <wp:extent cx="7693660" cy="11367135"/>
                <wp:effectExtent l="1905" t="0" r="635" b="0"/>
                <wp:wrapNone/>
                <wp:docPr id="5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3660" cy="11367135"/>
                        </a:xfrm>
                        <a:prstGeom prst="rect">
                          <a:avLst/>
                        </a:prstGeom>
                        <a:solidFill>
                          <a:srgbClr val="DD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587A2" id="Rectangle 49" o:spid="_x0000_s1026" style="position:absolute;margin-left:-5.1pt;margin-top:-21.25pt;width:605.8pt;height:895.0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" fillcolor="#ddd9c3" stroked="f" strokeweight="2pt"/>
            </w:pict>
          </mc:Fallback>
        </mc:AlternateContent>
      </w:r>
    </w:p>
    <w:p w:rsidR="0025368D" w:rsidRDefault="002871E9">
      <w:pPr>
        <w:rPr>
          <w:rFonts w:cstheme="minorHAnsi"/>
          <w:b/>
          <w:color w:val="4BACC6" w:themeColor="accent5"/>
          <w:position w:val="-30"/>
          <w:sz w:val="120"/>
          <w:szCs w:val="120"/>
        </w:rPr>
      </w:pP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7513955</wp:posOffset>
            </wp:positionV>
            <wp:extent cx="7170420" cy="1755140"/>
            <wp:effectExtent l="38100" t="114300" r="11430" b="35560"/>
            <wp:wrapNone/>
            <wp:docPr id="43" name="Рисунок 259" descr="march_B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 descr="march_BG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4510">
                      <a:off x="0" y="0"/>
                      <a:ext cx="7170420" cy="175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4710430</wp:posOffset>
            </wp:positionH>
            <wp:positionV relativeFrom="paragraph">
              <wp:posOffset>1295400</wp:posOffset>
            </wp:positionV>
            <wp:extent cx="2281555" cy="2051685"/>
            <wp:effectExtent l="0" t="0" r="0" b="0"/>
            <wp:wrapNone/>
            <wp:docPr id="44" name="Рисунок 258" descr="j023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" descr="j023206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05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68D">
        <w:rPr>
          <w:rFonts w:cstheme="minorHAnsi"/>
          <w:b/>
          <w:color w:val="4BACC6" w:themeColor="accent5"/>
          <w:position w:val="-30"/>
          <w:sz w:val="120"/>
          <w:szCs w:val="120"/>
        </w:rPr>
        <w:br w:type="page"/>
      </w:r>
    </w:p>
    <w:tbl>
      <w:tblPr>
        <w:tblStyle w:val="a5"/>
        <w:tblpPr w:leftFromText="180" w:rightFromText="180" w:vertAnchor="page" w:horzAnchor="page" w:tblpX="2500" w:tblpY="6530"/>
        <w:tblW w:w="77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9"/>
        <w:gridCol w:w="1109"/>
        <w:gridCol w:w="1109"/>
        <w:gridCol w:w="1109"/>
        <w:gridCol w:w="1109"/>
        <w:gridCol w:w="1109"/>
        <w:gridCol w:w="1115"/>
      </w:tblGrid>
      <w:tr w:rsidR="00661DB8" w:rsidRPr="00512F38" w:rsidTr="006A34EF">
        <w:trPr>
          <w:trHeight w:val="1415"/>
        </w:trPr>
        <w:tc>
          <w:tcPr>
            <w:tcW w:w="7769" w:type="dxa"/>
            <w:gridSpan w:val="7"/>
          </w:tcPr>
          <w:p w:rsidR="00661DB8" w:rsidRPr="00EB7EFE" w:rsidRDefault="00881F5D" w:rsidP="006A34EF">
            <w:pPr>
              <w:tabs>
                <w:tab w:val="left" w:pos="284"/>
              </w:tabs>
              <w:jc w:val="left"/>
              <w:rPr>
                <w:rFonts w:ascii="Georgia" w:hAnsi="Georgia" w:cstheme="minorHAnsi"/>
                <w:b/>
                <w:color w:val="EEECE1" w:themeColor="background2"/>
                <w:position w:val="-30"/>
                <w:sz w:val="100"/>
                <w:szCs w:val="100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00B050"/>
                <w:position w:val="-30"/>
                <w:sz w:val="100"/>
                <w:szCs w:val="100"/>
                <w:lang w:val="ru-RU"/>
              </w:rPr>
              <w:lastRenderedPageBreak/>
              <w:t>Апрель</w:t>
            </w:r>
          </w:p>
        </w:tc>
      </w:tr>
      <w:tr w:rsidR="00661DB8" w:rsidRPr="00512F38" w:rsidTr="006A34EF">
        <w:trPr>
          <w:trHeight w:val="890"/>
        </w:trPr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  <w:t>Пн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  <w:t>Вт</w:t>
            </w:r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  <w:t>Ср</w:t>
            </w:r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  <w:t>Чт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  <w:t>Пт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  <w:t>Сб</w:t>
            </w:r>
            <w:proofErr w:type="spellEnd"/>
          </w:p>
        </w:tc>
        <w:tc>
          <w:tcPr>
            <w:tcW w:w="1115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  <w:t>Вс</w:t>
            </w:r>
            <w:proofErr w:type="spellEnd"/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7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8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sz w:val="52"/>
                <w:szCs w:val="52"/>
              </w:rPr>
              <w:t>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14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15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18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22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28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29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30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color w:val="F79646" w:themeColor="accent6"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color w:val="F79646" w:themeColor="accent6"/>
                <w:sz w:val="52"/>
                <w:szCs w:val="52"/>
              </w:rPr>
            </w:pPr>
          </w:p>
        </w:tc>
      </w:tr>
    </w:tbl>
    <w:p w:rsidR="0025368D" w:rsidRDefault="002871E9" w:rsidP="001C0708">
      <w:pPr>
        <w:tabs>
          <w:tab w:val="left" w:pos="284"/>
        </w:tabs>
        <w:jc w:val="center"/>
        <w:rPr>
          <w:rFonts w:cstheme="minorHAnsi"/>
          <w:b/>
          <w:color w:val="4BACC6" w:themeColor="accent5"/>
          <w:position w:val="-30"/>
          <w:sz w:val="120"/>
          <w:szCs w:val="120"/>
        </w:rPr>
      </w:pP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-153670</wp:posOffset>
            </wp:positionV>
            <wp:extent cx="7172960" cy="3578225"/>
            <wp:effectExtent l="0" t="0" r="0" b="0"/>
            <wp:wrapNone/>
            <wp:docPr id="38" name="Рисунок 17" descr="2_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2_spri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960" cy="357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-201295</wp:posOffset>
                </wp:positionV>
                <wp:extent cx="7274560" cy="10547985"/>
                <wp:effectExtent l="326390" t="217170" r="323850" b="217170"/>
                <wp:wrapNone/>
                <wp:docPr id="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4825">
                          <a:off x="0" y="0"/>
                          <a:ext cx="7274560" cy="1054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A6891" id="Rectangle 39" o:spid="_x0000_s1026" style="position:absolute;margin-left:1.7pt;margin-top:-15.85pt;width:572.8pt;height:830.55pt;rotation:234646fd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" stroked="f" strokeweight="2pt"/>
            </w:pict>
          </mc:Fallback>
        </mc:AlternateContent>
      </w: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-233045</wp:posOffset>
                </wp:positionV>
                <wp:extent cx="7367905" cy="10614025"/>
                <wp:effectExtent l="307975" t="204470" r="306070" b="211455"/>
                <wp:wrapNone/>
                <wp:docPr id="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7722">
                          <a:off x="0" y="0"/>
                          <a:ext cx="7367905" cy="10614025"/>
                        </a:xfrm>
                        <a:prstGeom prst="rect">
                          <a:avLst/>
                        </a:prstGeom>
                        <a:solidFill>
                          <a:srgbClr val="C4BD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B63FE" id="Rectangle 40" o:spid="_x0000_s1026" style="position:absolute;margin-left:-2pt;margin-top:-18.35pt;width:580.15pt;height:835.75pt;rotation:215965fd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" fillcolor="#c4bd97" stroked="f" strokeweight="2pt"/>
            </w:pict>
          </mc:Fallback>
        </mc:AlternateContent>
      </w: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-280035</wp:posOffset>
                </wp:positionV>
                <wp:extent cx="7693025" cy="11350625"/>
                <wp:effectExtent l="0" t="0" r="3175" b="0"/>
                <wp:wrapNone/>
                <wp:docPr id="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3025" cy="11350625"/>
                        </a:xfrm>
                        <a:prstGeom prst="rect">
                          <a:avLst/>
                        </a:prstGeom>
                        <a:solidFill>
                          <a:srgbClr val="DD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D62CA" id="Rectangle 41" o:spid="_x0000_s1026" style="position:absolute;margin-left:-4.5pt;margin-top:-22.05pt;width:605.75pt;height:893.75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" fillcolor="#ddd9c3" stroked="f" strokeweight="2pt"/>
            </w:pict>
          </mc:Fallback>
        </mc:AlternateContent>
      </w:r>
    </w:p>
    <w:p w:rsidR="0025368D" w:rsidRDefault="002871E9">
      <w:pPr>
        <w:rPr>
          <w:rFonts w:cstheme="minorHAnsi"/>
          <w:b/>
          <w:color w:val="4BACC6" w:themeColor="accent5"/>
          <w:position w:val="-30"/>
          <w:sz w:val="120"/>
          <w:szCs w:val="120"/>
        </w:rPr>
      </w:pP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7068185</wp:posOffset>
            </wp:positionV>
            <wp:extent cx="7399655" cy="2127885"/>
            <wp:effectExtent l="95250" t="323850" r="67945" b="139065"/>
            <wp:wrapNone/>
            <wp:docPr id="35" name="Рисунок 18" descr="2_spring_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2_spring_B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3268">
                      <a:off x="0" y="0"/>
                      <a:ext cx="739965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5492115</wp:posOffset>
            </wp:positionH>
            <wp:positionV relativeFrom="paragraph">
              <wp:posOffset>730250</wp:posOffset>
            </wp:positionV>
            <wp:extent cx="1464945" cy="2380615"/>
            <wp:effectExtent l="0" t="0" r="0" b="0"/>
            <wp:wrapNone/>
            <wp:docPr id="36" name="Рисунок 15" descr="j023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j0232429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38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68D">
        <w:rPr>
          <w:rFonts w:cstheme="minorHAnsi"/>
          <w:b/>
          <w:color w:val="4BACC6" w:themeColor="accent5"/>
          <w:position w:val="-30"/>
          <w:sz w:val="120"/>
          <w:szCs w:val="120"/>
        </w:rPr>
        <w:br w:type="page"/>
      </w:r>
      <w:bookmarkStart w:id="0" w:name="_GoBack"/>
      <w:bookmarkEnd w:id="0"/>
    </w:p>
    <w:tbl>
      <w:tblPr>
        <w:tblStyle w:val="a5"/>
        <w:tblpPr w:leftFromText="180" w:rightFromText="180" w:vertAnchor="page" w:horzAnchor="page" w:tblpX="2500" w:tblpY="6530"/>
        <w:tblW w:w="77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9"/>
        <w:gridCol w:w="1109"/>
        <w:gridCol w:w="1109"/>
        <w:gridCol w:w="1109"/>
        <w:gridCol w:w="1109"/>
        <w:gridCol w:w="1109"/>
        <w:gridCol w:w="1115"/>
      </w:tblGrid>
      <w:tr w:rsidR="00661DB8" w:rsidRPr="00512F38" w:rsidTr="006A34EF">
        <w:trPr>
          <w:trHeight w:val="1415"/>
        </w:trPr>
        <w:tc>
          <w:tcPr>
            <w:tcW w:w="7769" w:type="dxa"/>
            <w:gridSpan w:val="7"/>
          </w:tcPr>
          <w:p w:rsidR="00661DB8" w:rsidRPr="00EB7EFE" w:rsidRDefault="00881F5D" w:rsidP="006A34EF">
            <w:pPr>
              <w:tabs>
                <w:tab w:val="left" w:pos="284"/>
              </w:tabs>
              <w:jc w:val="left"/>
              <w:rPr>
                <w:rFonts w:ascii="Georgia" w:hAnsi="Georgia" w:cstheme="minorHAnsi"/>
                <w:b/>
                <w:color w:val="EEECE1" w:themeColor="background2"/>
                <w:position w:val="-30"/>
                <w:sz w:val="100"/>
                <w:szCs w:val="100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00B050"/>
                <w:position w:val="-30"/>
                <w:sz w:val="100"/>
                <w:szCs w:val="100"/>
                <w:lang w:val="ru-RU"/>
              </w:rPr>
              <w:lastRenderedPageBreak/>
              <w:t>Май</w:t>
            </w:r>
          </w:p>
        </w:tc>
      </w:tr>
      <w:tr w:rsidR="00BA3E2E" w:rsidRPr="00BA3E2E" w:rsidTr="006A34EF">
        <w:trPr>
          <w:trHeight w:val="890"/>
        </w:trPr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  <w:t>Пн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  <w:t>Вт</w:t>
            </w:r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  <w:t>Ср</w:t>
            </w:r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  <w:t>Чт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00B050"/>
                <w:position w:val="-30"/>
                <w:sz w:val="32"/>
                <w:szCs w:val="32"/>
                <w:lang w:val="ru-RU"/>
              </w:rPr>
              <w:t>Пт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  <w:t>Сб</w:t>
            </w:r>
            <w:proofErr w:type="spellEnd"/>
          </w:p>
        </w:tc>
        <w:tc>
          <w:tcPr>
            <w:tcW w:w="1115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  <w:t>Вс</w:t>
            </w:r>
            <w:proofErr w:type="spellEnd"/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color w:val="F79646" w:themeColor="accent6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sz w:val="52"/>
                <w:szCs w:val="52"/>
              </w:rPr>
              <w:t>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6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8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12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13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18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19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20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26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27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28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30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31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color w:val="4BACC6" w:themeColor="accent5"/>
                <w:sz w:val="52"/>
                <w:szCs w:val="52"/>
              </w:rPr>
            </w:pP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color w:val="F79646" w:themeColor="accent6"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color w:val="F79646" w:themeColor="accent6"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color w:val="F79646" w:themeColor="accent6"/>
                <w:sz w:val="52"/>
                <w:szCs w:val="52"/>
              </w:rPr>
            </w:pPr>
          </w:p>
        </w:tc>
      </w:tr>
    </w:tbl>
    <w:p w:rsidR="0025368D" w:rsidRDefault="007A39DF" w:rsidP="001C0708">
      <w:pPr>
        <w:tabs>
          <w:tab w:val="left" w:pos="284"/>
        </w:tabs>
        <w:jc w:val="center"/>
        <w:rPr>
          <w:rFonts w:cstheme="minorHAnsi"/>
          <w:b/>
          <w:color w:val="4BACC6" w:themeColor="accent5"/>
          <w:position w:val="-30"/>
          <w:sz w:val="120"/>
          <w:szCs w:val="120"/>
        </w:rPr>
      </w:pP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1991360</wp:posOffset>
            </wp:positionV>
            <wp:extent cx="1600200" cy="2164715"/>
            <wp:effectExtent l="0" t="0" r="0" b="0"/>
            <wp:wrapNone/>
            <wp:docPr id="469" name="Рисунок 328" descr="C:\Users\Antonio\Pictures\Организатор клипов (Майкрософт)\j023215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Рисунок 328" descr="C:\Users\Antonio\Pictures\Организатор клипов (Майкрософт)\j0232157.wmf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8125460</wp:posOffset>
            </wp:positionV>
            <wp:extent cx="7342505" cy="2266950"/>
            <wp:effectExtent l="57150" t="0" r="29845" b="152400"/>
            <wp:wrapNone/>
            <wp:docPr id="468" name="Рисунок 327" descr="C:\Anton\WRK\Microsoft\Calendar\materials\3_spring_BG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Рисунок 327" descr="C:\Anton\WRK\Microsoft\Calendar\materials\3_spring_BG.wmf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8606">
                      <a:off x="0" y="0"/>
                      <a:ext cx="734250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-180340</wp:posOffset>
            </wp:positionV>
            <wp:extent cx="7172960" cy="3657600"/>
            <wp:effectExtent l="0" t="0" r="0" b="0"/>
            <wp:wrapNone/>
            <wp:docPr id="466" name="Рисунок 329" descr="C:\Anton\WRK\Microsoft\Calendar\materials\3_spring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Рисунок 329" descr="C:\Anton\WRK\Microsoft\Calendar\materials\3_spring.wmf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9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-275590</wp:posOffset>
                </wp:positionV>
                <wp:extent cx="7273290" cy="10548620"/>
                <wp:effectExtent l="285750" t="190500" r="251460" b="176530"/>
                <wp:wrapNone/>
                <wp:docPr id="472" name="Прямоугольник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422542">
                          <a:off x="0" y="0"/>
                          <a:ext cx="7273290" cy="10548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23697" id="Прямоугольник 190" o:spid="_x0000_s1026" style="position:absolute;margin-left:10.5pt;margin-top:-21.7pt;width:572.7pt;height:830.6pt;rotation:-193831fd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" fillcolor="window" stroked="f" strokeweight="2pt"/>
            </w:pict>
          </mc:Fallback>
        </mc:AlternateContent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-256540</wp:posOffset>
                </wp:positionV>
                <wp:extent cx="7354570" cy="10617200"/>
                <wp:effectExtent l="323850" t="228600" r="303530" b="203200"/>
                <wp:wrapNone/>
                <wp:docPr id="471" name="Прямоугольник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392040">
                          <a:off x="0" y="0"/>
                          <a:ext cx="7354570" cy="106172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75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75879" id="Прямоугольник 189" o:spid="_x0000_s1026" style="position:absolute;margin-left:3pt;margin-top:-20.2pt;width:579.1pt;height:836pt;rotation:-227148fd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" fillcolor="#c4bd97" stroked="f" strokeweight="2pt"/>
            </w:pict>
          </mc:Fallback>
        </mc:AlternateContent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-313690</wp:posOffset>
                </wp:positionV>
                <wp:extent cx="7696835" cy="11354435"/>
                <wp:effectExtent l="0" t="0" r="0" b="0"/>
                <wp:wrapNone/>
                <wp:docPr id="470" name="Прямоугольник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96835" cy="11354435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32F76" id="Прямоугольник 188" o:spid="_x0000_s1026" style="position:absolute;margin-left:-7.5pt;margin-top:-24.7pt;width:606.05pt;height:894.0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" fillcolor="#ddd9c3" stroked="f" strokeweight="2pt"/>
            </w:pict>
          </mc:Fallback>
        </mc:AlternateContent>
      </w:r>
    </w:p>
    <w:p w:rsidR="0025368D" w:rsidRDefault="0025368D" w:rsidP="007A39DF">
      <w:pPr>
        <w:tabs>
          <w:tab w:val="left" w:pos="5250"/>
        </w:tabs>
        <w:rPr>
          <w:rFonts w:cstheme="minorHAnsi"/>
          <w:b/>
          <w:color w:val="4BACC6" w:themeColor="accent5"/>
          <w:position w:val="-30"/>
          <w:sz w:val="120"/>
          <w:szCs w:val="120"/>
        </w:rPr>
      </w:pPr>
      <w:r>
        <w:rPr>
          <w:rFonts w:cstheme="minorHAnsi"/>
          <w:b/>
          <w:color w:val="4BACC6" w:themeColor="accent5"/>
          <w:position w:val="-30"/>
          <w:sz w:val="120"/>
          <w:szCs w:val="120"/>
        </w:rPr>
        <w:br w:type="page"/>
      </w:r>
      <w:r w:rsidR="004D3B4D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4975225</wp:posOffset>
            </wp:positionH>
            <wp:positionV relativeFrom="paragraph">
              <wp:posOffset>1695450</wp:posOffset>
            </wp:positionV>
            <wp:extent cx="2152015" cy="2189480"/>
            <wp:effectExtent l="0" t="0" r="0" b="0"/>
            <wp:wrapNone/>
            <wp:docPr id="477" name="Рисунок 327" descr="C:\Anton\WRK\Microsoft\Calendar\materials\gir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Рисунок 327" descr="C:\Anton\WRK\Microsoft\Calendar\materials\girl.wmf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4D3B4D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-133350</wp:posOffset>
            </wp:positionV>
            <wp:extent cx="6927215" cy="3448050"/>
            <wp:effectExtent l="0" t="0" r="0" b="0"/>
            <wp:wrapNone/>
            <wp:docPr id="327" name="Рисунок 477" descr="C:\Anton\WRK\Microsoft\Calendar\materials\4_summe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Рисунок 477" descr="C:\Anton\WRK\Microsoft\Calendar\materials\4_summer.wmf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-133350</wp:posOffset>
                </wp:positionV>
                <wp:extent cx="7273925" cy="10547985"/>
                <wp:effectExtent l="323850" t="228600" r="307975" b="215265"/>
                <wp:wrapNone/>
                <wp:docPr id="188" name="Прямоугольник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4825">
                          <a:off x="0" y="0"/>
                          <a:ext cx="7273925" cy="10547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14E2D" id="Прямоугольник 190" o:spid="_x0000_s1026" style="position:absolute;margin-left:-1.7pt;margin-top:-10.5pt;width:572.75pt;height:830.55pt;rotation:234646fd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" fillcolor="window" stroked="f" strokeweight="2pt"/>
            </w:pict>
          </mc:Fallback>
        </mc:AlternateContent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-180340</wp:posOffset>
                </wp:positionV>
                <wp:extent cx="7367270" cy="10614025"/>
                <wp:effectExtent l="304800" t="209550" r="290830" b="187325"/>
                <wp:wrapNone/>
                <wp:docPr id="479" name="Прямоугольник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7722">
                          <a:off x="0" y="0"/>
                          <a:ext cx="7367270" cy="10614025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75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364B8" id="Прямоугольник 189" o:spid="_x0000_s1026" style="position:absolute;margin-left:-6.65pt;margin-top:-14.2pt;width:580.1pt;height:835.75pt;rotation:215965fd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" fillcolor="#c4bd97" stroked="f" strokeweight="2pt"/>
            </w:pict>
          </mc:Fallback>
        </mc:AlternateContent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-211455</wp:posOffset>
                </wp:positionV>
                <wp:extent cx="7692390" cy="11350625"/>
                <wp:effectExtent l="0" t="0" r="0" b="0"/>
                <wp:wrapNone/>
                <wp:docPr id="478" name="Прямоугольник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92390" cy="11350625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031D9" id="Прямоугольник 188" o:spid="_x0000_s1026" style="position:absolute;margin-left:-9.15pt;margin-top:-16.65pt;width:605.7pt;height:893.7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" fillcolor="#ddd9c3" stroked="f" strokeweight="2pt"/>
            </w:pict>
          </mc:Fallback>
        </mc:AlternateContent>
      </w:r>
      <w:r w:rsidR="007A39DF">
        <w:rPr>
          <w:rFonts w:cstheme="minorHAnsi"/>
          <w:b/>
          <w:color w:val="4BACC6" w:themeColor="accent5"/>
          <w:position w:val="-30"/>
          <w:sz w:val="120"/>
          <w:szCs w:val="120"/>
        </w:rPr>
        <w:tab/>
      </w:r>
    </w:p>
    <w:tbl>
      <w:tblPr>
        <w:tblStyle w:val="a5"/>
        <w:tblpPr w:leftFromText="180" w:rightFromText="180" w:vertAnchor="page" w:horzAnchor="page" w:tblpX="2500" w:tblpY="6530"/>
        <w:tblW w:w="77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9"/>
        <w:gridCol w:w="1109"/>
        <w:gridCol w:w="1109"/>
        <w:gridCol w:w="1109"/>
        <w:gridCol w:w="1109"/>
        <w:gridCol w:w="1109"/>
        <w:gridCol w:w="1115"/>
      </w:tblGrid>
      <w:tr w:rsidR="00661DB8" w:rsidRPr="00512F38" w:rsidTr="006A34EF">
        <w:trPr>
          <w:trHeight w:val="1415"/>
        </w:trPr>
        <w:tc>
          <w:tcPr>
            <w:tcW w:w="7769" w:type="dxa"/>
            <w:gridSpan w:val="7"/>
          </w:tcPr>
          <w:p w:rsidR="00661DB8" w:rsidRPr="00EB7EFE" w:rsidRDefault="00881F5D" w:rsidP="006A34EF">
            <w:pPr>
              <w:tabs>
                <w:tab w:val="left" w:pos="284"/>
              </w:tabs>
              <w:jc w:val="left"/>
              <w:rPr>
                <w:rFonts w:ascii="Georgia" w:hAnsi="Georgia" w:cstheme="minorHAnsi"/>
                <w:b/>
                <w:color w:val="EEECE1" w:themeColor="background2"/>
                <w:position w:val="-30"/>
                <w:sz w:val="100"/>
                <w:szCs w:val="100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C00000"/>
                <w:position w:val="-30"/>
                <w:sz w:val="100"/>
                <w:szCs w:val="100"/>
                <w:lang w:val="ru-RU"/>
              </w:rPr>
              <w:t>Июнь</w:t>
            </w:r>
          </w:p>
        </w:tc>
      </w:tr>
      <w:tr w:rsidR="00661DB8" w:rsidRPr="008055FD" w:rsidTr="006A34EF">
        <w:trPr>
          <w:trHeight w:val="890"/>
        </w:trPr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  <w:t>Пн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  <w:t>Вт</w:t>
            </w:r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  <w:t>Ср</w:t>
            </w:r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  <w:t>Чт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  <w:t>Пт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  <w:t>Сб</w:t>
            </w:r>
            <w:proofErr w:type="spellEnd"/>
          </w:p>
        </w:tc>
        <w:tc>
          <w:tcPr>
            <w:tcW w:w="1115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  <w:t>Вс</w:t>
            </w:r>
            <w:proofErr w:type="spellEnd"/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3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8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9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10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16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17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18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23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24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28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30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</w:p>
        </w:tc>
      </w:tr>
      <w:tr w:rsidR="00BF48D6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color w:val="009900"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color w:val="009900"/>
                <w:sz w:val="52"/>
                <w:szCs w:val="52"/>
              </w:rPr>
            </w:pPr>
          </w:p>
        </w:tc>
      </w:tr>
    </w:tbl>
    <w:p w:rsidR="0025368D" w:rsidRDefault="0025368D" w:rsidP="001C0708">
      <w:pPr>
        <w:tabs>
          <w:tab w:val="left" w:pos="284"/>
        </w:tabs>
        <w:jc w:val="center"/>
        <w:rPr>
          <w:rFonts w:cstheme="minorHAnsi"/>
          <w:b/>
          <w:color w:val="4BACC6" w:themeColor="accent5"/>
          <w:position w:val="-30"/>
          <w:sz w:val="120"/>
          <w:szCs w:val="120"/>
        </w:rPr>
      </w:pPr>
    </w:p>
    <w:p w:rsidR="0025368D" w:rsidRDefault="0077080E" w:rsidP="004D3B4D">
      <w:pPr>
        <w:tabs>
          <w:tab w:val="left" w:pos="7101"/>
        </w:tabs>
        <w:rPr>
          <w:rFonts w:cstheme="minorHAnsi"/>
          <w:b/>
          <w:color w:val="4BACC6" w:themeColor="accent5"/>
          <w:position w:val="-30"/>
          <w:sz w:val="120"/>
          <w:szCs w:val="120"/>
        </w:rPr>
      </w:pP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-427201</wp:posOffset>
            </wp:positionH>
            <wp:positionV relativeFrom="paragraph">
              <wp:posOffset>5912995</wp:posOffset>
            </wp:positionV>
            <wp:extent cx="7524115" cy="2171065"/>
            <wp:effectExtent l="95250" t="361950" r="19685" b="172085"/>
            <wp:wrapNone/>
            <wp:docPr id="330" name="Рисунок 479" descr="C:\Anton\WRK\Microsoft\Calendar\materials\4_summer_BG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Рисунок 479" descr="C:\Anton\WRK\Microsoft\Calendar\materials\4_summer_BG.wmf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6871">
                      <a:off x="0" y="0"/>
                      <a:ext cx="752411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5368D">
        <w:rPr>
          <w:rFonts w:cstheme="minorHAnsi"/>
          <w:b/>
          <w:color w:val="4BACC6" w:themeColor="accent5"/>
          <w:position w:val="-30"/>
          <w:sz w:val="120"/>
          <w:szCs w:val="120"/>
        </w:rPr>
        <w:br w:type="page"/>
      </w:r>
      <w:r w:rsidR="004D3B4D">
        <w:rPr>
          <w:rFonts w:cstheme="minorHAnsi"/>
          <w:b/>
          <w:color w:val="4BACC6" w:themeColor="accent5"/>
          <w:position w:val="-30"/>
          <w:sz w:val="120"/>
          <w:szCs w:val="120"/>
        </w:rPr>
        <w:lastRenderedPageBreak/>
        <w:tab/>
      </w:r>
    </w:p>
    <w:tbl>
      <w:tblPr>
        <w:tblStyle w:val="a5"/>
        <w:tblpPr w:leftFromText="180" w:rightFromText="180" w:vertAnchor="page" w:horzAnchor="page" w:tblpX="2500" w:tblpY="6530"/>
        <w:tblW w:w="77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9"/>
        <w:gridCol w:w="1109"/>
        <w:gridCol w:w="1109"/>
        <w:gridCol w:w="1109"/>
        <w:gridCol w:w="1109"/>
        <w:gridCol w:w="1109"/>
        <w:gridCol w:w="1115"/>
      </w:tblGrid>
      <w:tr w:rsidR="00661DB8" w:rsidRPr="00512F38" w:rsidTr="006A34EF">
        <w:trPr>
          <w:trHeight w:val="1415"/>
        </w:trPr>
        <w:tc>
          <w:tcPr>
            <w:tcW w:w="7769" w:type="dxa"/>
            <w:gridSpan w:val="7"/>
          </w:tcPr>
          <w:p w:rsidR="00661DB8" w:rsidRPr="00BA3E2E" w:rsidRDefault="00881F5D" w:rsidP="006A34EF">
            <w:pPr>
              <w:tabs>
                <w:tab w:val="left" w:pos="284"/>
              </w:tabs>
              <w:jc w:val="left"/>
              <w:rPr>
                <w:rFonts w:ascii="Georgia" w:hAnsi="Georgia" w:cstheme="minorHAnsi"/>
                <w:b/>
                <w:color w:val="C00000"/>
                <w:position w:val="-30"/>
                <w:sz w:val="100"/>
                <w:szCs w:val="100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C00000"/>
                <w:position w:val="-30"/>
                <w:sz w:val="100"/>
                <w:szCs w:val="100"/>
                <w:lang w:val="ru-RU"/>
              </w:rPr>
              <w:t>Июль</w:t>
            </w:r>
          </w:p>
        </w:tc>
      </w:tr>
      <w:tr w:rsidR="00661DB8" w:rsidRPr="008055FD" w:rsidTr="006A34EF">
        <w:trPr>
          <w:trHeight w:val="890"/>
        </w:trPr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  <w:t>Пн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  <w:t>Вт</w:t>
            </w:r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  <w:t>Ср</w:t>
            </w:r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  <w:t>Чт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  <w:t>Пт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  <w:t>Сб</w:t>
            </w:r>
            <w:proofErr w:type="spellEnd"/>
          </w:p>
        </w:tc>
        <w:tc>
          <w:tcPr>
            <w:tcW w:w="1115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  <w:t>Вс</w:t>
            </w:r>
            <w:proofErr w:type="spellEnd"/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7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8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sz w:val="52"/>
                <w:szCs w:val="52"/>
              </w:rPr>
              <w:t>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14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15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18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22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28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29</w:t>
            </w:r>
          </w:p>
        </w:tc>
      </w:tr>
      <w:tr w:rsidR="00BF48D6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30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31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color w:val="009900"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color w:val="009900"/>
                <w:sz w:val="52"/>
                <w:szCs w:val="52"/>
              </w:rPr>
            </w:pPr>
          </w:p>
        </w:tc>
      </w:tr>
    </w:tbl>
    <w:p w:rsidR="0025368D" w:rsidRDefault="0025368D" w:rsidP="001C0708">
      <w:pPr>
        <w:tabs>
          <w:tab w:val="left" w:pos="284"/>
        </w:tabs>
        <w:jc w:val="center"/>
        <w:rPr>
          <w:rFonts w:cstheme="minorHAnsi"/>
          <w:b/>
          <w:color w:val="4BACC6" w:themeColor="accent5"/>
          <w:position w:val="-30"/>
          <w:sz w:val="120"/>
          <w:szCs w:val="120"/>
        </w:rPr>
      </w:pPr>
    </w:p>
    <w:p w:rsidR="0025368D" w:rsidRDefault="00BA3E2E" w:rsidP="00602ED2">
      <w:pPr>
        <w:tabs>
          <w:tab w:val="left" w:pos="6753"/>
        </w:tabs>
        <w:rPr>
          <w:rFonts w:cstheme="minorHAnsi"/>
          <w:b/>
          <w:color w:val="4BACC6" w:themeColor="accent5"/>
          <w:position w:val="-30"/>
          <w:sz w:val="120"/>
          <w:szCs w:val="120"/>
        </w:rPr>
      </w:pP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6136640</wp:posOffset>
            </wp:positionV>
            <wp:extent cx="7383780" cy="2152650"/>
            <wp:effectExtent l="57150" t="133350" r="45720" b="171450"/>
            <wp:wrapNone/>
            <wp:docPr id="445" name="Рисунок 445" descr="C:\Anton\WRK\Microsoft\Calendar\materials\6_summer_BG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Anton\WRK\Microsoft\Calendar\materials\6_summer_BG.wm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1369">
                      <a:off x="0" y="0"/>
                      <a:ext cx="738378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4D3B4D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-2211070</wp:posOffset>
            </wp:positionV>
            <wp:extent cx="7029450" cy="3429000"/>
            <wp:effectExtent l="0" t="0" r="0" b="0"/>
            <wp:wrapNone/>
            <wp:docPr id="444" name="Рисунок 444" descr="C:\Anton\WRK\Microsoft\Calendar\materials\5_summer_BG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Anton\WRK\Microsoft\Calendar\materials\5_summer_BG.wm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-2526665</wp:posOffset>
                </wp:positionV>
                <wp:extent cx="7265670" cy="10548620"/>
                <wp:effectExtent l="285750" t="190500" r="259080" b="176530"/>
                <wp:wrapNone/>
                <wp:docPr id="482" name="Прямоугольник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422542">
                          <a:off x="0" y="0"/>
                          <a:ext cx="7265670" cy="10548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BBFEB" id="Прямоугольник 190" o:spid="_x0000_s1026" style="position:absolute;margin-left:8.7pt;margin-top:-198.95pt;width:572.1pt;height:830.6pt;rotation:-193831fd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" fillcolor="window" stroked="f" strokeweight="2pt"/>
            </w:pict>
          </mc:Fallback>
        </mc:AlternateContent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-2510790</wp:posOffset>
                </wp:positionV>
                <wp:extent cx="7346315" cy="10616565"/>
                <wp:effectExtent l="323850" t="228600" r="311785" b="203835"/>
                <wp:wrapNone/>
                <wp:docPr id="481" name="Прямоугольник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392040">
                          <a:off x="0" y="0"/>
                          <a:ext cx="7346315" cy="10616565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75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3CA02" id="Прямоугольник 189" o:spid="_x0000_s1026" style="position:absolute;margin-left:2.5pt;margin-top:-197.7pt;width:578.45pt;height:835.95pt;rotation:-227148fd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" fillcolor="#c4bd97" stroked="f" strokeweight="2pt"/>
            </w:pict>
          </mc:Fallback>
        </mc:AlternateContent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-2573655</wp:posOffset>
                </wp:positionV>
                <wp:extent cx="7687945" cy="11353800"/>
                <wp:effectExtent l="0" t="0" r="0" b="0"/>
                <wp:wrapNone/>
                <wp:docPr id="480" name="Прямоугольник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7945" cy="113538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DFE2A" id="Прямоугольник 188" o:spid="_x0000_s1026" style="position:absolute;margin-left:-8.7pt;margin-top:-202.65pt;width:605.35pt;height:894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" fillcolor="#ddd9c3" stroked="f" strokeweight="2pt"/>
            </w:pict>
          </mc:Fallback>
        </mc:AlternateContent>
      </w:r>
      <w:r w:rsidR="004D3B4D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5439410</wp:posOffset>
            </wp:positionH>
            <wp:positionV relativeFrom="paragraph">
              <wp:posOffset>-902335</wp:posOffset>
            </wp:positionV>
            <wp:extent cx="1532255" cy="2359660"/>
            <wp:effectExtent l="0" t="0" r="0" b="0"/>
            <wp:wrapNone/>
            <wp:docPr id="414" name="Рисунок 414" descr="C:\Users\Antonio\Pictures\Организатор клипов (Майкрософт)\j023205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Antonio\Pictures\Организатор клипов (Майкрософт)\j0232053.wm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5368D">
        <w:rPr>
          <w:rFonts w:cstheme="minorHAnsi"/>
          <w:b/>
          <w:color w:val="4BACC6" w:themeColor="accent5"/>
          <w:position w:val="-30"/>
          <w:sz w:val="120"/>
          <w:szCs w:val="120"/>
        </w:rPr>
        <w:br w:type="page"/>
      </w:r>
      <w:r w:rsidR="00602ED2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w:lastRenderedPageBreak/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4895215</wp:posOffset>
            </wp:positionH>
            <wp:positionV relativeFrom="paragraph">
              <wp:posOffset>1301115</wp:posOffset>
            </wp:positionV>
            <wp:extent cx="2317115" cy="3121660"/>
            <wp:effectExtent l="0" t="0" r="0" b="0"/>
            <wp:wrapNone/>
            <wp:docPr id="364" name="Рисунок 364" descr="C:\Users\Antonio\Pictures\Организатор клипов (Майкрософт)\j023264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Antonio\Pictures\Организатор клипов (Майкрософт)\j0232649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602ED2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-133350</wp:posOffset>
            </wp:positionV>
            <wp:extent cx="6930390" cy="3448685"/>
            <wp:effectExtent l="0" t="0" r="0" b="0"/>
            <wp:wrapNone/>
            <wp:docPr id="446" name="Рисунок 372" descr="C:\Anton\WRK\Microsoft\Calendar\materials\4_summe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Рисунок 372" descr="C:\Anton\WRK\Microsoft\Calendar\materials\4_summer.wmf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-117475</wp:posOffset>
                </wp:positionV>
                <wp:extent cx="7277100" cy="10550525"/>
                <wp:effectExtent l="323850" t="228600" r="304800" b="212725"/>
                <wp:wrapNone/>
                <wp:docPr id="486" name="Прямоугольник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4825">
                          <a:off x="0" y="0"/>
                          <a:ext cx="7277100" cy="1055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E86DA" id="Прямоугольник 190" o:spid="_x0000_s1026" style="position:absolute;margin-left:-.55pt;margin-top:-9.25pt;width:573pt;height:830.75pt;rotation:234646fd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" fillcolor="window" stroked="f" strokeweight="2pt"/>
            </w:pict>
          </mc:Fallback>
        </mc:AlternateContent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-165100</wp:posOffset>
                </wp:positionV>
                <wp:extent cx="7370445" cy="10616565"/>
                <wp:effectExtent l="304800" t="209550" r="287655" b="184785"/>
                <wp:wrapNone/>
                <wp:docPr id="485" name="Прямоугольник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7722">
                          <a:off x="0" y="0"/>
                          <a:ext cx="7370445" cy="10616565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75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5F746" id="Прямоугольник 189" o:spid="_x0000_s1026" style="position:absolute;margin-left:-4.25pt;margin-top:-13pt;width:580.35pt;height:835.95pt;rotation:215965fd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" fillcolor="#c4bd97" stroked="f" strokeweight="2pt"/>
            </w:pict>
          </mc:Fallback>
        </mc:AlternateContent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-211455</wp:posOffset>
                </wp:positionV>
                <wp:extent cx="7695565" cy="11353800"/>
                <wp:effectExtent l="0" t="0" r="0" b="0"/>
                <wp:wrapNone/>
                <wp:docPr id="484" name="Прямоугольник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95565" cy="113538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CA9F1" id="Прямоугольник 188" o:spid="_x0000_s1026" style="position:absolute;margin-left:-6.75pt;margin-top:-16.65pt;width:605.95pt;height:894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" fillcolor="#ddd9c3" stroked="f" strokeweight="2pt"/>
            </w:pict>
          </mc:Fallback>
        </mc:AlternateContent>
      </w:r>
      <w:r w:rsidR="00602ED2">
        <w:rPr>
          <w:rFonts w:cstheme="minorHAnsi"/>
          <w:b/>
          <w:color w:val="4BACC6" w:themeColor="accent5"/>
          <w:position w:val="-30"/>
          <w:sz w:val="120"/>
          <w:szCs w:val="120"/>
        </w:rPr>
        <w:tab/>
      </w:r>
    </w:p>
    <w:tbl>
      <w:tblPr>
        <w:tblStyle w:val="a5"/>
        <w:tblpPr w:leftFromText="180" w:rightFromText="180" w:vertAnchor="page" w:horzAnchor="page" w:tblpX="2500" w:tblpY="6530"/>
        <w:tblW w:w="77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9"/>
        <w:gridCol w:w="1109"/>
        <w:gridCol w:w="1109"/>
        <w:gridCol w:w="1109"/>
        <w:gridCol w:w="1109"/>
        <w:gridCol w:w="1109"/>
        <w:gridCol w:w="1115"/>
      </w:tblGrid>
      <w:tr w:rsidR="00661DB8" w:rsidRPr="00512F38" w:rsidTr="006A34EF">
        <w:trPr>
          <w:trHeight w:val="1415"/>
        </w:trPr>
        <w:tc>
          <w:tcPr>
            <w:tcW w:w="7769" w:type="dxa"/>
            <w:gridSpan w:val="7"/>
          </w:tcPr>
          <w:p w:rsidR="00661DB8" w:rsidRPr="00BA3E2E" w:rsidRDefault="00881F5D" w:rsidP="006A34EF">
            <w:pPr>
              <w:tabs>
                <w:tab w:val="left" w:pos="284"/>
              </w:tabs>
              <w:jc w:val="left"/>
              <w:rPr>
                <w:rFonts w:ascii="Georgia" w:hAnsi="Georgia" w:cstheme="minorHAnsi"/>
                <w:b/>
                <w:color w:val="C00000"/>
                <w:position w:val="-30"/>
                <w:sz w:val="100"/>
                <w:szCs w:val="100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C00000"/>
                <w:position w:val="-30"/>
                <w:sz w:val="100"/>
                <w:szCs w:val="100"/>
                <w:lang w:val="ru-RU"/>
              </w:rPr>
              <w:t>Август</w:t>
            </w:r>
          </w:p>
        </w:tc>
      </w:tr>
      <w:tr w:rsidR="00661DB8" w:rsidRPr="008055FD" w:rsidTr="006A34EF">
        <w:trPr>
          <w:trHeight w:val="890"/>
        </w:trPr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  <w:t>Пн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  <w:t>Вт</w:t>
            </w:r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  <w:t>Ср</w:t>
            </w:r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  <w:t>Чт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C00000"/>
                <w:position w:val="-30"/>
                <w:sz w:val="32"/>
                <w:szCs w:val="32"/>
                <w:lang w:val="ru-RU"/>
              </w:rPr>
              <w:t>Пт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  <w:t>Сб</w:t>
            </w:r>
            <w:proofErr w:type="spellEnd"/>
          </w:p>
        </w:tc>
        <w:tc>
          <w:tcPr>
            <w:tcW w:w="1115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  <w:t>Вс</w:t>
            </w:r>
            <w:proofErr w:type="spellEnd"/>
          </w:p>
        </w:tc>
      </w:tr>
      <w:tr w:rsidR="00BF48D6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A3E2E" w:rsidRDefault="00BA3E2E" w:rsidP="00BF48D6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4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F48D6" w:rsidRPr="00BA3E2E" w:rsidRDefault="00BA3E2E" w:rsidP="00BF48D6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5</w:t>
            </w:r>
          </w:p>
        </w:tc>
      </w:tr>
      <w:tr w:rsidR="00BF48D6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8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10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A3E2E" w:rsidRDefault="00BA3E2E" w:rsidP="00BF48D6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F48D6" w:rsidRPr="00BA3E2E" w:rsidRDefault="00BA3E2E" w:rsidP="00BF48D6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12</w:t>
            </w:r>
          </w:p>
        </w:tc>
      </w:tr>
      <w:tr w:rsidR="00BF48D6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13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14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15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16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17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A3E2E" w:rsidRDefault="00BA3E2E" w:rsidP="00BF48D6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18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F48D6" w:rsidRPr="00BA3E2E" w:rsidRDefault="00BA3E2E" w:rsidP="00BF48D6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19</w:t>
            </w:r>
          </w:p>
        </w:tc>
      </w:tr>
      <w:tr w:rsidR="00BF48D6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20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21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22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23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24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A3E2E" w:rsidRDefault="00BA3E2E" w:rsidP="00BF48D6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F48D6" w:rsidRPr="00BA3E2E" w:rsidRDefault="00BA3E2E" w:rsidP="00BF48D6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26</w:t>
            </w:r>
          </w:p>
        </w:tc>
      </w:tr>
      <w:tr w:rsidR="00BF48D6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27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28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29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30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A3E2E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31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color w:val="F79646" w:themeColor="accent6"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color w:val="F79646" w:themeColor="accent6"/>
                <w:sz w:val="52"/>
                <w:szCs w:val="52"/>
              </w:rPr>
            </w:pPr>
          </w:p>
        </w:tc>
      </w:tr>
      <w:tr w:rsidR="00BF48D6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color w:val="009900"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color w:val="009900"/>
                <w:sz w:val="52"/>
                <w:szCs w:val="52"/>
              </w:rPr>
            </w:pPr>
          </w:p>
        </w:tc>
      </w:tr>
    </w:tbl>
    <w:p w:rsidR="0025368D" w:rsidRDefault="0025368D" w:rsidP="001C0708">
      <w:pPr>
        <w:tabs>
          <w:tab w:val="left" w:pos="284"/>
        </w:tabs>
        <w:jc w:val="center"/>
        <w:rPr>
          <w:rFonts w:cstheme="minorHAnsi"/>
          <w:b/>
          <w:color w:val="4BACC6" w:themeColor="accent5"/>
          <w:position w:val="-30"/>
          <w:sz w:val="120"/>
          <w:szCs w:val="120"/>
        </w:rPr>
      </w:pPr>
    </w:p>
    <w:p w:rsidR="0025368D" w:rsidRDefault="00480879">
      <w:pPr>
        <w:rPr>
          <w:rFonts w:cstheme="minorHAnsi"/>
          <w:b/>
          <w:color w:val="4BACC6" w:themeColor="accent5"/>
          <w:position w:val="-30"/>
          <w:sz w:val="120"/>
          <w:szCs w:val="120"/>
        </w:rPr>
      </w:pP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-180705</wp:posOffset>
            </wp:positionH>
            <wp:positionV relativeFrom="paragraph">
              <wp:posOffset>6065857</wp:posOffset>
            </wp:positionV>
            <wp:extent cx="7182541" cy="2093697"/>
            <wp:effectExtent l="95250" t="342900" r="0" b="173253"/>
            <wp:wrapNone/>
            <wp:docPr id="365" name="Рисунок 365" descr="C:\Anton\WRK\Microsoft\Calendar\materials\6_summe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Anton\WRK\Microsoft\Calendar\materials\6_summer.wm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2595">
                      <a:off x="0" y="0"/>
                      <a:ext cx="7182541" cy="209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5368D">
        <w:rPr>
          <w:rFonts w:cstheme="minorHAnsi"/>
          <w:b/>
          <w:color w:val="4BACC6" w:themeColor="accent5"/>
          <w:position w:val="-30"/>
          <w:sz w:val="120"/>
          <w:szCs w:val="120"/>
        </w:rPr>
        <w:br w:type="page"/>
      </w:r>
    </w:p>
    <w:tbl>
      <w:tblPr>
        <w:tblStyle w:val="a5"/>
        <w:tblpPr w:leftFromText="180" w:rightFromText="180" w:vertAnchor="page" w:horzAnchor="page" w:tblpX="2500" w:tblpY="6530"/>
        <w:tblW w:w="77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9"/>
        <w:gridCol w:w="1109"/>
        <w:gridCol w:w="1109"/>
        <w:gridCol w:w="1109"/>
        <w:gridCol w:w="1109"/>
        <w:gridCol w:w="1109"/>
        <w:gridCol w:w="1115"/>
      </w:tblGrid>
      <w:tr w:rsidR="00661DB8" w:rsidRPr="00512F38" w:rsidTr="006A34EF">
        <w:trPr>
          <w:trHeight w:val="1415"/>
        </w:trPr>
        <w:tc>
          <w:tcPr>
            <w:tcW w:w="7769" w:type="dxa"/>
            <w:gridSpan w:val="7"/>
          </w:tcPr>
          <w:p w:rsidR="00661DB8" w:rsidRPr="00EB7EFE" w:rsidRDefault="00881F5D" w:rsidP="006A34EF">
            <w:pPr>
              <w:tabs>
                <w:tab w:val="left" w:pos="284"/>
              </w:tabs>
              <w:jc w:val="left"/>
              <w:rPr>
                <w:rFonts w:ascii="Georgia" w:hAnsi="Georgia" w:cstheme="minorHAnsi"/>
                <w:b/>
                <w:color w:val="EEECE1" w:themeColor="background2"/>
                <w:position w:val="-30"/>
                <w:sz w:val="100"/>
                <w:szCs w:val="100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100"/>
                <w:szCs w:val="100"/>
                <w:lang w:val="ru-RU"/>
              </w:rPr>
              <w:lastRenderedPageBreak/>
              <w:t>Сентябрь</w:t>
            </w:r>
          </w:p>
        </w:tc>
      </w:tr>
      <w:tr w:rsidR="00661DB8" w:rsidRPr="00512F38" w:rsidTr="006A34EF">
        <w:trPr>
          <w:trHeight w:val="890"/>
        </w:trPr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  <w:t>Пн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  <w:t>Вт</w:t>
            </w:r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  <w:t>Ср</w:t>
            </w:r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  <w:t>Чт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  <w:t>Пт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  <w:t>Сб</w:t>
            </w:r>
            <w:proofErr w:type="spellEnd"/>
          </w:p>
        </w:tc>
        <w:tc>
          <w:tcPr>
            <w:tcW w:w="1115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  <w:t>Вс</w:t>
            </w:r>
            <w:proofErr w:type="spellEnd"/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8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9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16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18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22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23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28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29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30</w:t>
            </w:r>
          </w:p>
        </w:tc>
      </w:tr>
      <w:tr w:rsidR="00BF48D6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</w:p>
        </w:tc>
      </w:tr>
    </w:tbl>
    <w:p w:rsidR="0025368D" w:rsidRDefault="002A3DDB" w:rsidP="001C0708">
      <w:pPr>
        <w:tabs>
          <w:tab w:val="left" w:pos="284"/>
        </w:tabs>
        <w:jc w:val="center"/>
        <w:rPr>
          <w:rFonts w:cstheme="minorHAnsi"/>
          <w:b/>
          <w:color w:val="4BACC6" w:themeColor="accent5"/>
          <w:position w:val="-30"/>
          <w:sz w:val="120"/>
          <w:szCs w:val="120"/>
        </w:rPr>
      </w:pP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w:drawing>
          <wp:anchor distT="0" distB="0" distL="114300" distR="114300" simplePos="0" relativeHeight="251737087" behindDoc="1" locked="0" layoutInCell="1" allowOverlap="1">
            <wp:simplePos x="0" y="0"/>
            <wp:positionH relativeFrom="column">
              <wp:posOffset>139941</wp:posOffset>
            </wp:positionH>
            <wp:positionV relativeFrom="paragraph">
              <wp:posOffset>86969</wp:posOffset>
            </wp:positionV>
            <wp:extent cx="7181850" cy="3657600"/>
            <wp:effectExtent l="0" t="0" r="0" b="0"/>
            <wp:wrapNone/>
            <wp:docPr id="409" name="Рисунок 409" descr="C:\Anton\WRK\Microsoft\Calendar\materials\7_summe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Anton\WRK\Microsoft\Calendar\materials\7_summer.wm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-199390</wp:posOffset>
                </wp:positionV>
                <wp:extent cx="7265670" cy="10548620"/>
                <wp:effectExtent l="285750" t="190500" r="259080" b="176530"/>
                <wp:wrapNone/>
                <wp:docPr id="390" name="Прямоугольник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422542">
                          <a:off x="0" y="0"/>
                          <a:ext cx="7265670" cy="10548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4554F" id="Прямоугольник 190" o:spid="_x0000_s1026" style="position:absolute;margin-left:10.55pt;margin-top:-15.7pt;width:572.1pt;height:830.6pt;rotation:-193831fd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" fillcolor="window" stroked="f" strokeweight="2pt"/>
            </w:pict>
          </mc:Fallback>
        </mc:AlternateContent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-180340</wp:posOffset>
                </wp:positionV>
                <wp:extent cx="7346315" cy="10616565"/>
                <wp:effectExtent l="323850" t="228600" r="311785" b="203835"/>
                <wp:wrapNone/>
                <wp:docPr id="389" name="Прямоугольник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392040">
                          <a:off x="0" y="0"/>
                          <a:ext cx="7346315" cy="10616565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75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C559D" id="Прямоугольник 189" o:spid="_x0000_s1026" style="position:absolute;margin-left:3.05pt;margin-top:-14.2pt;width:578.45pt;height:835.95pt;rotation:-227148fd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" fillcolor="#c4bd97" stroked="f" strokeweight="2pt"/>
            </w:pict>
          </mc:Fallback>
        </mc:AlternateContent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-237490</wp:posOffset>
                </wp:positionV>
                <wp:extent cx="7687945" cy="11353800"/>
                <wp:effectExtent l="0" t="0" r="0" b="0"/>
                <wp:wrapNone/>
                <wp:docPr id="388" name="Прямоугольник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7945" cy="113538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84C2C" id="Прямоугольник 188" o:spid="_x0000_s1026" style="position:absolute;margin-left:-7.4pt;margin-top:-18.7pt;width:605.35pt;height:894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" fillcolor="#ddd9c3" stroked="f" strokeweight="2pt"/>
            </w:pict>
          </mc:Fallback>
        </mc:AlternateContent>
      </w:r>
    </w:p>
    <w:p w:rsidR="0025368D" w:rsidRDefault="00136B8B">
      <w:pPr>
        <w:rPr>
          <w:rFonts w:cstheme="minorHAnsi"/>
          <w:b/>
          <w:color w:val="4BACC6" w:themeColor="accent5"/>
          <w:position w:val="-30"/>
          <w:sz w:val="120"/>
          <w:szCs w:val="120"/>
        </w:rPr>
      </w:pP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7181850</wp:posOffset>
            </wp:positionV>
            <wp:extent cx="7403465" cy="2038350"/>
            <wp:effectExtent l="76200" t="171450" r="45085" b="247650"/>
            <wp:wrapNone/>
            <wp:docPr id="391" name="Рисунок 391" descr="C:\Anton\WRK\Microsoft\Calendar\materials\7_summer_BG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Anton\WRK\Microsoft\Calendar\materials\7_summer_BG.wm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1506">
                      <a:off x="0" y="0"/>
                      <a:ext cx="740346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A3DDB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4840167</wp:posOffset>
            </wp:positionH>
            <wp:positionV relativeFrom="paragraph">
              <wp:posOffset>942907</wp:posOffset>
            </wp:positionV>
            <wp:extent cx="2379783" cy="1889828"/>
            <wp:effectExtent l="0" t="0" r="0" b="0"/>
            <wp:wrapNone/>
            <wp:docPr id="410" name="Рисунок 410" descr="C:\Users\Antonio\Pictures\Организатор клипов (Майкрософт)\j023290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Antonio\Pictures\Организатор клипов (Майкрософт)\j0232900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83" cy="188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5368D">
        <w:rPr>
          <w:rFonts w:cstheme="minorHAnsi"/>
          <w:b/>
          <w:color w:val="4BACC6" w:themeColor="accent5"/>
          <w:position w:val="-30"/>
          <w:sz w:val="120"/>
          <w:szCs w:val="120"/>
        </w:rPr>
        <w:br w:type="page"/>
      </w:r>
    </w:p>
    <w:tbl>
      <w:tblPr>
        <w:tblStyle w:val="a5"/>
        <w:tblpPr w:leftFromText="180" w:rightFromText="180" w:vertAnchor="page" w:horzAnchor="page" w:tblpX="2500" w:tblpY="6530"/>
        <w:tblW w:w="77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9"/>
        <w:gridCol w:w="1109"/>
        <w:gridCol w:w="1109"/>
        <w:gridCol w:w="1109"/>
        <w:gridCol w:w="1109"/>
        <w:gridCol w:w="1109"/>
        <w:gridCol w:w="1115"/>
      </w:tblGrid>
      <w:tr w:rsidR="00661DB8" w:rsidRPr="00512F38" w:rsidTr="006A34EF">
        <w:trPr>
          <w:trHeight w:val="1415"/>
        </w:trPr>
        <w:tc>
          <w:tcPr>
            <w:tcW w:w="7769" w:type="dxa"/>
            <w:gridSpan w:val="7"/>
          </w:tcPr>
          <w:p w:rsidR="00661DB8" w:rsidRPr="00BA3E2E" w:rsidRDefault="00881F5D" w:rsidP="006A34EF">
            <w:pPr>
              <w:tabs>
                <w:tab w:val="left" w:pos="284"/>
              </w:tabs>
              <w:jc w:val="left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100"/>
                <w:szCs w:val="100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100"/>
                <w:szCs w:val="100"/>
                <w:lang w:val="ru-RU"/>
              </w:rPr>
              <w:lastRenderedPageBreak/>
              <w:t>Октябрь</w:t>
            </w:r>
          </w:p>
        </w:tc>
      </w:tr>
      <w:tr w:rsidR="00661DB8" w:rsidRPr="00512F38" w:rsidTr="006A34EF">
        <w:trPr>
          <w:trHeight w:val="890"/>
        </w:trPr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  <w:t>Пн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  <w:t>Вт</w:t>
            </w:r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  <w:t>Ср</w:t>
            </w:r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  <w:t>Чт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  <w:t>Пт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  <w:t>Сб</w:t>
            </w:r>
            <w:proofErr w:type="spellEnd"/>
          </w:p>
        </w:tc>
        <w:tc>
          <w:tcPr>
            <w:tcW w:w="1115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  <w:t>Вс</w:t>
            </w:r>
            <w:proofErr w:type="spellEnd"/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C0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C00000"/>
                <w:sz w:val="52"/>
                <w:szCs w:val="52"/>
              </w:rPr>
              <w:t>6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C0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C00000"/>
                <w:sz w:val="52"/>
                <w:szCs w:val="52"/>
              </w:rPr>
              <w:t>7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8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C0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C00000"/>
                <w:sz w:val="52"/>
                <w:szCs w:val="52"/>
              </w:rPr>
              <w:t>13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C0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C00000"/>
                <w:sz w:val="52"/>
                <w:szCs w:val="52"/>
              </w:rPr>
              <w:t>14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18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C0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C00000"/>
                <w:sz w:val="52"/>
                <w:szCs w:val="52"/>
              </w:rPr>
              <w:t>20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C0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C00000"/>
                <w:sz w:val="52"/>
                <w:szCs w:val="52"/>
              </w:rPr>
              <w:t>21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C0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C00000"/>
                <w:sz w:val="52"/>
                <w:szCs w:val="52"/>
              </w:rPr>
              <w:t>27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C0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C00000"/>
                <w:sz w:val="52"/>
                <w:szCs w:val="52"/>
              </w:rPr>
              <w:t>28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30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31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color w:val="F79646" w:themeColor="accent6"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color w:val="F79646" w:themeColor="accent6"/>
                <w:sz w:val="52"/>
                <w:szCs w:val="52"/>
              </w:rPr>
            </w:pP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C00000"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A3E2E" w:rsidRDefault="00BA3E2E" w:rsidP="00BA3E2E">
            <w:pPr>
              <w:jc w:val="center"/>
              <w:rPr>
                <w:rFonts w:ascii="Georgia" w:hAnsi="Georgia" w:cs="Calibri"/>
                <w:b/>
                <w:color w:val="C00000"/>
                <w:sz w:val="52"/>
                <w:szCs w:val="52"/>
              </w:rPr>
            </w:pPr>
          </w:p>
        </w:tc>
      </w:tr>
    </w:tbl>
    <w:p w:rsidR="00A23BA6" w:rsidRPr="001C0708" w:rsidRDefault="002A3DDB" w:rsidP="001C0708">
      <w:pPr>
        <w:tabs>
          <w:tab w:val="left" w:pos="284"/>
        </w:tabs>
        <w:jc w:val="center"/>
        <w:rPr>
          <w:rFonts w:cstheme="minorHAnsi"/>
          <w:b/>
          <w:color w:val="4BACC6" w:themeColor="accent5"/>
          <w:position w:val="-30"/>
          <w:sz w:val="120"/>
          <w:szCs w:val="120"/>
        </w:rPr>
      </w:pPr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w:drawing>
          <wp:anchor distT="0" distB="0" distL="114300" distR="114300" simplePos="0" relativeHeight="251720703" behindDoc="1" locked="0" layoutInCell="1" allowOverlap="1">
            <wp:simplePos x="0" y="0"/>
            <wp:positionH relativeFrom="column">
              <wp:posOffset>373953</wp:posOffset>
            </wp:positionH>
            <wp:positionV relativeFrom="paragraph">
              <wp:posOffset>85370</wp:posOffset>
            </wp:positionV>
            <wp:extent cx="7067550" cy="3448050"/>
            <wp:effectExtent l="0" t="0" r="0" b="0"/>
            <wp:wrapNone/>
            <wp:docPr id="449" name="Рисунок 449" descr="C:\Anton\WRK\Microsoft\Calendar\materials\8_summer_BG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Anton\WRK\Microsoft\Calendar\materials\8_summer_BG.wm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-142240</wp:posOffset>
                </wp:positionV>
                <wp:extent cx="7277100" cy="10550525"/>
                <wp:effectExtent l="323850" t="228600" r="304800" b="212725"/>
                <wp:wrapNone/>
                <wp:docPr id="448" name="Прямоугольник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4825">
                          <a:off x="0" y="0"/>
                          <a:ext cx="7277100" cy="1055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20F20" id="Прямоугольник 190" o:spid="_x0000_s1026" style="position:absolute;margin-left:4.3pt;margin-top:-11.2pt;width:573pt;height:830.75pt;rotation:234646fd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" fillcolor="window" stroked="f" strokeweight="2pt"/>
            </w:pict>
          </mc:Fallback>
        </mc:AlternateContent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-180340</wp:posOffset>
                </wp:positionV>
                <wp:extent cx="7370445" cy="10616565"/>
                <wp:effectExtent l="304800" t="209550" r="287655" b="184785"/>
                <wp:wrapNone/>
                <wp:docPr id="172" name="Прямоугольник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7722">
                          <a:off x="0" y="0"/>
                          <a:ext cx="7370445" cy="10616565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75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E74F8" id="Прямоугольник 189" o:spid="_x0000_s1026" style="position:absolute;margin-left:1.3pt;margin-top:-14.2pt;width:580.35pt;height:835.95pt;rotation:215965fd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" fillcolor="#c4bd97" stroked="f" strokeweight="2pt"/>
            </w:pict>
          </mc:Fallback>
        </mc:AlternateContent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-218440</wp:posOffset>
                </wp:positionV>
                <wp:extent cx="7695565" cy="11353800"/>
                <wp:effectExtent l="0" t="0" r="0" b="0"/>
                <wp:wrapNone/>
                <wp:docPr id="171" name="Прямоугольник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95565" cy="113538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6BC22" id="Прямоугольник 188" o:spid="_x0000_s1026" style="position:absolute;margin-left:-1.7pt;margin-top:-17.2pt;width:605.95pt;height:894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" fillcolor="#ddd9c3" stroked="f" strokeweight="2pt"/>
            </w:pict>
          </mc:Fallback>
        </mc:AlternateContent>
      </w:r>
    </w:p>
    <w:p w:rsidR="008C5D56" w:rsidRDefault="008C5D56" w:rsidP="00AF27AB">
      <w:pPr>
        <w:tabs>
          <w:tab w:val="left" w:pos="284"/>
        </w:tabs>
        <w:ind w:firstLine="4395"/>
      </w:pPr>
    </w:p>
    <w:p w:rsidR="008C5D56" w:rsidRPr="008C5D56" w:rsidRDefault="00AA6B47" w:rsidP="008C5D56">
      <w:r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281305</wp:posOffset>
            </wp:positionV>
            <wp:extent cx="2302510" cy="2114550"/>
            <wp:effectExtent l="0" t="0" r="0" b="0"/>
            <wp:wrapNone/>
            <wp:docPr id="450" name="Рисунок 450" descr="C:\Users\Antonio\Pictures\Организатор клипов (Майкрософт)\j023206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Antonio\Pictures\Организатор клипов (Майкрософт)\j0232064.wm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25368D" w:rsidRDefault="0025368D" w:rsidP="008C5D56"/>
    <w:p w:rsidR="0025368D" w:rsidRDefault="00AA6B47"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-221055</wp:posOffset>
            </wp:positionH>
            <wp:positionV relativeFrom="paragraph">
              <wp:posOffset>6255008</wp:posOffset>
            </wp:positionV>
            <wp:extent cx="7371715" cy="2029460"/>
            <wp:effectExtent l="76200" t="266700" r="57785" b="237490"/>
            <wp:wrapNone/>
            <wp:docPr id="451" name="Рисунок 451" descr="C:\Anton\WRK\Microsoft\Calendar\materials\8_summe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Anton\WRK\Microsoft\Calendar\materials\8_summer.wm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2258">
                      <a:off x="0" y="0"/>
                      <a:ext cx="737171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5368D">
        <w:br w:type="page"/>
      </w:r>
    </w:p>
    <w:tbl>
      <w:tblPr>
        <w:tblStyle w:val="a5"/>
        <w:tblpPr w:leftFromText="180" w:rightFromText="180" w:vertAnchor="page" w:horzAnchor="page" w:tblpX="2500" w:tblpY="6530"/>
        <w:tblW w:w="77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9"/>
        <w:gridCol w:w="1109"/>
        <w:gridCol w:w="1109"/>
        <w:gridCol w:w="1109"/>
        <w:gridCol w:w="1109"/>
        <w:gridCol w:w="1109"/>
        <w:gridCol w:w="1115"/>
      </w:tblGrid>
      <w:tr w:rsidR="00661DB8" w:rsidRPr="00512F38" w:rsidTr="006A34EF">
        <w:trPr>
          <w:trHeight w:val="1415"/>
        </w:trPr>
        <w:tc>
          <w:tcPr>
            <w:tcW w:w="7769" w:type="dxa"/>
            <w:gridSpan w:val="7"/>
          </w:tcPr>
          <w:p w:rsidR="00661DB8" w:rsidRPr="00BA3E2E" w:rsidRDefault="00881F5D" w:rsidP="006A34EF">
            <w:pPr>
              <w:tabs>
                <w:tab w:val="left" w:pos="284"/>
              </w:tabs>
              <w:jc w:val="left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100"/>
                <w:szCs w:val="100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100"/>
                <w:szCs w:val="100"/>
                <w:lang w:val="ru-RU"/>
              </w:rPr>
              <w:lastRenderedPageBreak/>
              <w:t>Ноябрь</w:t>
            </w:r>
          </w:p>
        </w:tc>
      </w:tr>
      <w:tr w:rsidR="00661DB8" w:rsidRPr="00512F38" w:rsidTr="006A34EF">
        <w:trPr>
          <w:trHeight w:val="890"/>
        </w:trPr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  <w:t>Пн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  <w:t>Вт</w:t>
            </w:r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</w:pPr>
            <w:r w:rsidRPr="00BA3E2E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  <w:t>Ср</w:t>
            </w:r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  <w:t>Чт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A3E2E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</w:pPr>
            <w:proofErr w:type="spellStart"/>
            <w:r w:rsidRPr="00BA3E2E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  <w:t>Пт</w:t>
            </w:r>
            <w:proofErr w:type="spellEnd"/>
          </w:p>
        </w:tc>
        <w:tc>
          <w:tcPr>
            <w:tcW w:w="1109" w:type="dxa"/>
            <w:vAlign w:val="center"/>
          </w:tcPr>
          <w:p w:rsidR="00661DB8" w:rsidRPr="00B91EC5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91EC5"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  <w:t>Сб</w:t>
            </w:r>
            <w:proofErr w:type="spellEnd"/>
          </w:p>
        </w:tc>
        <w:tc>
          <w:tcPr>
            <w:tcW w:w="1115" w:type="dxa"/>
            <w:vAlign w:val="center"/>
          </w:tcPr>
          <w:p w:rsidR="00661DB8" w:rsidRPr="00B91EC5" w:rsidRDefault="00661DB8" w:rsidP="006A34EF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91EC5"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  <w:t>Вс</w:t>
            </w:r>
            <w:proofErr w:type="spellEnd"/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91EC5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91EC5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3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91EC5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91EC5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4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8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91EC5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91EC5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10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91EC5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91EC5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11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91EC5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91EC5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17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91EC5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91EC5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18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91EC5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91EC5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24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91EC5" w:rsidRDefault="00BA3E2E" w:rsidP="00BA3E2E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91EC5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25</w:t>
            </w:r>
          </w:p>
        </w:tc>
      </w:tr>
      <w:tr w:rsidR="00BA3E2E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28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30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color w:val="F79646" w:themeColor="accent6"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BA3E2E" w:rsidRPr="00BF48D6" w:rsidRDefault="00BA3E2E" w:rsidP="00BA3E2E">
            <w:pPr>
              <w:jc w:val="center"/>
              <w:rPr>
                <w:rFonts w:ascii="Georgia" w:hAnsi="Georgia" w:cs="Calibri"/>
                <w:b/>
                <w:color w:val="F79646" w:themeColor="accent6"/>
                <w:sz w:val="52"/>
                <w:szCs w:val="52"/>
              </w:rPr>
            </w:pPr>
          </w:p>
        </w:tc>
      </w:tr>
      <w:tr w:rsidR="00BF48D6" w:rsidTr="006A34EF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color w:val="C0504D" w:themeColor="accent2"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BF48D6" w:rsidRPr="00BF48D6" w:rsidRDefault="00BF48D6" w:rsidP="00BF48D6">
            <w:pPr>
              <w:jc w:val="center"/>
              <w:rPr>
                <w:rFonts w:ascii="Georgia" w:hAnsi="Georgia" w:cs="Calibri"/>
                <w:b/>
                <w:color w:val="C0504D" w:themeColor="accent2"/>
                <w:sz w:val="52"/>
                <w:szCs w:val="52"/>
              </w:rPr>
            </w:pPr>
          </w:p>
        </w:tc>
      </w:tr>
    </w:tbl>
    <w:p w:rsidR="0025368D" w:rsidRDefault="0076136B" w:rsidP="008C5D56">
      <w:r>
        <w:rPr>
          <w:noProof/>
          <w:lang w:eastAsia="ru-RU"/>
        </w:rPr>
        <w:drawing>
          <wp:anchor distT="0" distB="0" distL="114300" distR="114300" simplePos="0" relativeHeight="251745279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-8890</wp:posOffset>
            </wp:positionV>
            <wp:extent cx="6934200" cy="3448050"/>
            <wp:effectExtent l="0" t="0" r="0" b="0"/>
            <wp:wrapNone/>
            <wp:docPr id="452" name="Рисунок 452" descr="C:\Anton\WRK\Microsoft\Calendar\materials\9_summe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Anton\WRK\Microsoft\Calendar\materials\9_summer.wm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-199390</wp:posOffset>
                </wp:positionV>
                <wp:extent cx="7265670" cy="10548620"/>
                <wp:effectExtent l="285750" t="190500" r="259080" b="176530"/>
                <wp:wrapNone/>
                <wp:docPr id="435" name="Прямоугольник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422542">
                          <a:off x="0" y="0"/>
                          <a:ext cx="7265670" cy="10548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E5CD8" id="Прямоугольник 190" o:spid="_x0000_s1026" style="position:absolute;margin-left:10.6pt;margin-top:-15.7pt;width:572.1pt;height:830.6pt;rotation:-193831fd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" fillcolor="window" stroked="f" strokeweight="2pt"/>
            </w:pict>
          </mc:Fallback>
        </mc:AlternateContent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-180340</wp:posOffset>
                </wp:positionV>
                <wp:extent cx="7346315" cy="10616565"/>
                <wp:effectExtent l="323850" t="228600" r="311785" b="203835"/>
                <wp:wrapNone/>
                <wp:docPr id="434" name="Прямоугольник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392040">
                          <a:off x="0" y="0"/>
                          <a:ext cx="7346315" cy="10616565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75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4B441" id="Прямоугольник 189" o:spid="_x0000_s1026" style="position:absolute;margin-left:3.1pt;margin-top:-14.2pt;width:578.45pt;height:835.95pt;rotation:-227148fd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" fillcolor="#c4bd97" stroked="f" strokeweight="2pt"/>
            </w:pict>
          </mc:Fallback>
        </mc:AlternateContent>
      </w:r>
      <w:r w:rsidR="002871E9"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-237490</wp:posOffset>
                </wp:positionV>
                <wp:extent cx="7687945" cy="11353800"/>
                <wp:effectExtent l="0" t="0" r="0" b="0"/>
                <wp:wrapNone/>
                <wp:docPr id="433" name="Прямоугольник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7945" cy="113538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DE323" id="Прямоугольник 188" o:spid="_x0000_s1026" style="position:absolute;margin-left:-7.35pt;margin-top:-18.7pt;width:605.35pt;height:894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" fillcolor="#ddd9c3" stroked="f" strokeweight="2pt"/>
            </w:pict>
          </mc:Fallback>
        </mc:AlternateContent>
      </w:r>
    </w:p>
    <w:p w:rsidR="0025368D" w:rsidRDefault="0076136B">
      <w:r>
        <w:rPr>
          <w:rFonts w:cstheme="minorHAnsi"/>
          <w:b/>
          <w:noProof/>
          <w:color w:val="4BACC6" w:themeColor="accent5"/>
          <w:position w:val="-30"/>
          <w:sz w:val="120"/>
          <w:szCs w:val="120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323362</wp:posOffset>
            </wp:positionH>
            <wp:positionV relativeFrom="paragraph">
              <wp:posOffset>8014394</wp:posOffset>
            </wp:positionV>
            <wp:extent cx="7371715" cy="2029460"/>
            <wp:effectExtent l="57150" t="152400" r="38735" b="199390"/>
            <wp:wrapNone/>
            <wp:docPr id="455" name="Рисунок 455" descr="C:\Anton\WRK\Microsoft\Calendar\materials\9_summer_BG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Anton\WRK\Microsoft\Calendar\materials\9_summer_BG.wm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5805">
                      <a:off x="0" y="0"/>
                      <a:ext cx="737171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1001395</wp:posOffset>
            </wp:positionV>
            <wp:extent cx="2406333" cy="2724150"/>
            <wp:effectExtent l="0" t="0" r="0" b="0"/>
            <wp:wrapNone/>
            <wp:docPr id="454" name="Рисунок 454" descr="C:\Users\Antonio\Pictures\Организатор клипов (Майкрософт)\j023205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Antonio\Pictures\Организатор клипов (Майкрософт)\j0232051.wm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33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5368D">
        <w:br w:type="page"/>
      </w:r>
    </w:p>
    <w:p w:rsidR="008C5D56" w:rsidRDefault="00F85F7D" w:rsidP="008C5D56">
      <w:r>
        <w:rPr>
          <w:noProof/>
          <w:lang w:eastAsia="ru-RU"/>
        </w:rPr>
        <w:lastRenderedPageBreak/>
        <w:drawing>
          <wp:anchor distT="0" distB="0" distL="114300" distR="114300" simplePos="0" relativeHeight="251728895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153035</wp:posOffset>
            </wp:positionV>
            <wp:extent cx="7086600" cy="3638550"/>
            <wp:effectExtent l="0" t="0" r="0" b="0"/>
            <wp:wrapNone/>
            <wp:docPr id="463" name="Рисунок 463" descr="C:\Anton\WRK\Microsoft\Calendar\materials\10_winte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Anton\WRK\Microsoft\Calendar\materials\10_winter.wm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871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-218440</wp:posOffset>
                </wp:positionV>
                <wp:extent cx="7696200" cy="11353800"/>
                <wp:effectExtent l="0" t="0" r="0" b="0"/>
                <wp:wrapNone/>
                <wp:docPr id="184" name="Прямоугольник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96200" cy="113538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95EAA" id="Прямоугольник 188" o:spid="_x0000_s1026" style="position:absolute;margin-left:-4.5pt;margin-top:-17.2pt;width:606pt;height:894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" fillcolor="#ddd9c3" stroked="f" strokeweight="2pt"/>
            </w:pict>
          </mc:Fallback>
        </mc:AlternateContent>
      </w:r>
      <w:r w:rsidR="002871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-180340</wp:posOffset>
                </wp:positionV>
                <wp:extent cx="7371080" cy="10617200"/>
                <wp:effectExtent l="304800" t="209550" r="287020" b="184150"/>
                <wp:wrapNone/>
                <wp:docPr id="185" name="Прямоугольник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7722">
                          <a:off x="0" y="0"/>
                          <a:ext cx="7371080" cy="106172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75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6BADE" id="Прямоугольник 189" o:spid="_x0000_s1026" style="position:absolute;margin-left:-1.5pt;margin-top:-14.2pt;width:580.4pt;height:836pt;rotation:215965fd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" fillcolor="#c4bd97" stroked="f" strokeweight="2pt"/>
            </w:pict>
          </mc:Fallback>
        </mc:AlternateContent>
      </w:r>
      <w:r w:rsidR="002871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-142240</wp:posOffset>
                </wp:positionV>
                <wp:extent cx="7277100" cy="10551160"/>
                <wp:effectExtent l="323850" t="228600" r="304800" b="212090"/>
                <wp:wrapNone/>
                <wp:docPr id="186" name="Прямоугольник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4825">
                          <a:off x="0" y="0"/>
                          <a:ext cx="7277100" cy="10551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BEE2A" id="Прямоугольник 190" o:spid="_x0000_s1026" style="position:absolute;margin-left:1.5pt;margin-top:-11.2pt;width:573pt;height:830.8pt;rotation:234646fd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" fillcolor="window" stroked="f" strokeweight="2pt"/>
            </w:pict>
          </mc:Fallback>
        </mc:AlternateContent>
      </w:r>
    </w:p>
    <w:tbl>
      <w:tblPr>
        <w:tblStyle w:val="a5"/>
        <w:tblpPr w:leftFromText="180" w:rightFromText="180" w:vertAnchor="page" w:horzAnchor="page" w:tblpX="2500" w:tblpY="6530"/>
        <w:tblW w:w="77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9"/>
        <w:gridCol w:w="1109"/>
        <w:gridCol w:w="1109"/>
        <w:gridCol w:w="1109"/>
        <w:gridCol w:w="1109"/>
        <w:gridCol w:w="1109"/>
        <w:gridCol w:w="1115"/>
      </w:tblGrid>
      <w:tr w:rsidR="00EB7EFE" w:rsidRPr="00512F38" w:rsidTr="00EB7EFE">
        <w:trPr>
          <w:trHeight w:val="1415"/>
        </w:trPr>
        <w:tc>
          <w:tcPr>
            <w:tcW w:w="7769" w:type="dxa"/>
            <w:gridSpan w:val="7"/>
          </w:tcPr>
          <w:p w:rsidR="00EB7EFE" w:rsidRPr="00B91EC5" w:rsidRDefault="00881F5D" w:rsidP="00EB7EFE">
            <w:pPr>
              <w:tabs>
                <w:tab w:val="left" w:pos="284"/>
              </w:tabs>
              <w:jc w:val="left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100"/>
                <w:szCs w:val="100"/>
                <w:lang w:val="ru-RU"/>
              </w:rPr>
            </w:pPr>
            <w:r w:rsidRPr="00B91EC5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100"/>
                <w:szCs w:val="100"/>
                <w:lang w:val="ru-RU"/>
              </w:rPr>
              <w:t>Декабрь</w:t>
            </w:r>
          </w:p>
        </w:tc>
      </w:tr>
      <w:tr w:rsidR="00EB7EFE" w:rsidRPr="00512F38" w:rsidTr="00EB7EFE">
        <w:trPr>
          <w:trHeight w:val="890"/>
        </w:trPr>
        <w:tc>
          <w:tcPr>
            <w:tcW w:w="1109" w:type="dxa"/>
            <w:vAlign w:val="center"/>
          </w:tcPr>
          <w:p w:rsidR="00EB7EFE" w:rsidRPr="00B91EC5" w:rsidRDefault="00EB7EFE" w:rsidP="00EB7EFE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</w:pPr>
            <w:proofErr w:type="spellStart"/>
            <w:r w:rsidRPr="00B91EC5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  <w:t>Пн</w:t>
            </w:r>
            <w:proofErr w:type="spellEnd"/>
          </w:p>
        </w:tc>
        <w:tc>
          <w:tcPr>
            <w:tcW w:w="1109" w:type="dxa"/>
            <w:vAlign w:val="center"/>
          </w:tcPr>
          <w:p w:rsidR="00EB7EFE" w:rsidRPr="00B91EC5" w:rsidRDefault="00EB7EFE" w:rsidP="00EB7EFE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</w:pPr>
            <w:r w:rsidRPr="00B91EC5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  <w:t>Вт</w:t>
            </w:r>
          </w:p>
        </w:tc>
        <w:tc>
          <w:tcPr>
            <w:tcW w:w="1109" w:type="dxa"/>
            <w:vAlign w:val="center"/>
          </w:tcPr>
          <w:p w:rsidR="00EB7EFE" w:rsidRPr="00B91EC5" w:rsidRDefault="00EB7EFE" w:rsidP="00EB7EFE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</w:pPr>
            <w:r w:rsidRPr="00B91EC5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  <w:t>Ср</w:t>
            </w:r>
          </w:p>
        </w:tc>
        <w:tc>
          <w:tcPr>
            <w:tcW w:w="1109" w:type="dxa"/>
            <w:vAlign w:val="center"/>
          </w:tcPr>
          <w:p w:rsidR="00EB7EFE" w:rsidRPr="00B91EC5" w:rsidRDefault="00EB7EFE" w:rsidP="00EB7EFE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</w:pPr>
            <w:proofErr w:type="spellStart"/>
            <w:r w:rsidRPr="00B91EC5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  <w:t>Чт</w:t>
            </w:r>
            <w:proofErr w:type="spellEnd"/>
          </w:p>
        </w:tc>
        <w:tc>
          <w:tcPr>
            <w:tcW w:w="1109" w:type="dxa"/>
            <w:vAlign w:val="center"/>
          </w:tcPr>
          <w:p w:rsidR="00EB7EFE" w:rsidRPr="00B91EC5" w:rsidRDefault="00EB7EFE" w:rsidP="00EB7EFE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</w:pPr>
            <w:proofErr w:type="spellStart"/>
            <w:r w:rsidRPr="00B91EC5">
              <w:rPr>
                <w:rFonts w:ascii="Georgia" w:hAnsi="Georgia" w:cstheme="minorHAnsi"/>
                <w:b/>
                <w:color w:val="E36C0A" w:themeColor="accent6" w:themeShade="BF"/>
                <w:position w:val="-30"/>
                <w:sz w:val="32"/>
                <w:szCs w:val="32"/>
                <w:lang w:val="ru-RU"/>
              </w:rPr>
              <w:t>Пт</w:t>
            </w:r>
            <w:proofErr w:type="spellEnd"/>
          </w:p>
        </w:tc>
        <w:tc>
          <w:tcPr>
            <w:tcW w:w="1109" w:type="dxa"/>
            <w:vAlign w:val="center"/>
          </w:tcPr>
          <w:p w:rsidR="00EB7EFE" w:rsidRPr="00B91EC5" w:rsidRDefault="00EB7EFE" w:rsidP="00EB7EFE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91EC5"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  <w:t>Сб</w:t>
            </w:r>
            <w:proofErr w:type="spellEnd"/>
          </w:p>
        </w:tc>
        <w:tc>
          <w:tcPr>
            <w:tcW w:w="1115" w:type="dxa"/>
            <w:vAlign w:val="center"/>
          </w:tcPr>
          <w:p w:rsidR="00EB7EFE" w:rsidRPr="00B91EC5" w:rsidRDefault="00EB7EFE" w:rsidP="00EB7EFE">
            <w:pPr>
              <w:tabs>
                <w:tab w:val="left" w:pos="284"/>
              </w:tabs>
              <w:jc w:val="center"/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</w:pPr>
            <w:proofErr w:type="spellStart"/>
            <w:r w:rsidRPr="00B91EC5">
              <w:rPr>
                <w:rFonts w:ascii="Georgia" w:hAnsi="Georgia" w:cstheme="minorHAnsi"/>
                <w:b/>
                <w:color w:val="FF0000"/>
                <w:position w:val="-30"/>
                <w:sz w:val="32"/>
                <w:szCs w:val="32"/>
                <w:lang w:val="ru-RU"/>
              </w:rPr>
              <w:t>Вс</w:t>
            </w:r>
            <w:proofErr w:type="spellEnd"/>
          </w:p>
        </w:tc>
      </w:tr>
      <w:tr w:rsidR="00B91EC5" w:rsidTr="00EB7EFE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A3E2E" w:rsidRDefault="00B91EC5" w:rsidP="00B91EC5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91EC5" w:rsidRPr="00BA3E2E" w:rsidRDefault="00B91EC5" w:rsidP="00B91EC5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</w:t>
            </w:r>
          </w:p>
        </w:tc>
      </w:tr>
      <w:tr w:rsidR="00B91EC5" w:rsidTr="00EB7EFE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A3E2E" w:rsidRDefault="00B91EC5" w:rsidP="00B91EC5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8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91EC5" w:rsidRPr="00BA3E2E" w:rsidRDefault="00B91EC5" w:rsidP="00B91EC5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9</w:t>
            </w:r>
          </w:p>
        </w:tc>
      </w:tr>
      <w:tr w:rsidR="00B91EC5" w:rsidTr="00EB7EFE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12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13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A3E2E" w:rsidRDefault="00B91EC5" w:rsidP="00B91EC5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91EC5" w:rsidRPr="00BA3E2E" w:rsidRDefault="00B91EC5" w:rsidP="00B91EC5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16</w:t>
            </w:r>
          </w:p>
        </w:tc>
      </w:tr>
      <w:tr w:rsidR="00B91EC5" w:rsidTr="00EB7EFE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18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19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A3E2E" w:rsidRDefault="00B91EC5" w:rsidP="00B91EC5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22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91EC5" w:rsidRPr="00BA3E2E" w:rsidRDefault="00B91EC5" w:rsidP="00B91EC5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23</w:t>
            </w:r>
          </w:p>
        </w:tc>
      </w:tr>
      <w:tr w:rsidR="00B91EC5" w:rsidTr="00EB7EFE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26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27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 w:rsidRPr="00BF48D6">
              <w:rPr>
                <w:rFonts w:ascii="Georgia" w:hAnsi="Georgia" w:cs="Calibri"/>
                <w:b/>
                <w:sz w:val="52"/>
                <w:szCs w:val="52"/>
              </w:rPr>
              <w:t>28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A3E2E" w:rsidRDefault="00B91EC5" w:rsidP="00B91EC5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29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91EC5" w:rsidRPr="00BA3E2E" w:rsidRDefault="00B91EC5" w:rsidP="00B91EC5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  <w:r w:rsidRPr="00BA3E2E">
              <w:rPr>
                <w:rFonts w:ascii="Georgia" w:hAnsi="Georgia" w:cs="Calibri"/>
                <w:b/>
                <w:color w:val="FF0000"/>
                <w:sz w:val="52"/>
                <w:szCs w:val="52"/>
              </w:rPr>
              <w:t>30</w:t>
            </w:r>
          </w:p>
        </w:tc>
      </w:tr>
      <w:tr w:rsidR="00B91EC5" w:rsidTr="00EB7EFE">
        <w:trPr>
          <w:trHeight w:val="890"/>
        </w:trPr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  <w:r>
              <w:rPr>
                <w:rFonts w:ascii="Georgia" w:hAnsi="Georgia" w:cs="Calibri"/>
                <w:b/>
                <w:sz w:val="52"/>
                <w:szCs w:val="52"/>
              </w:rPr>
              <w:t>31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sz w:val="52"/>
                <w:szCs w:val="52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B91EC5" w:rsidRPr="00BF48D6" w:rsidRDefault="00B91EC5" w:rsidP="00B91EC5">
            <w:pPr>
              <w:jc w:val="center"/>
              <w:rPr>
                <w:rFonts w:ascii="Georgia" w:hAnsi="Georgia" w:cs="Calibri"/>
                <w:b/>
                <w:color w:val="FF0000"/>
                <w:sz w:val="52"/>
                <w:szCs w:val="52"/>
              </w:rPr>
            </w:pPr>
          </w:p>
        </w:tc>
      </w:tr>
    </w:tbl>
    <w:p w:rsidR="00A23BA6" w:rsidRPr="008C5D56" w:rsidRDefault="0040072E" w:rsidP="008C5D56">
      <w:pPr>
        <w:tabs>
          <w:tab w:val="left" w:pos="4785"/>
        </w:tabs>
      </w:pPr>
      <w:r>
        <w:rPr>
          <w:noProof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1496694</wp:posOffset>
            </wp:positionV>
            <wp:extent cx="2266950" cy="2416419"/>
            <wp:effectExtent l="0" t="0" r="0" b="0"/>
            <wp:wrapNone/>
            <wp:docPr id="464" name="Рисунок 464" descr="C:\Users\Antonio\Pictures\Организатор клипов (Майкрософт)\j023243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Users\Antonio\Pictures\Организатор клипов (Майкрософт)\j0232438.wm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41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85F7D">
        <w:rPr>
          <w:noProof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-344365</wp:posOffset>
            </wp:positionH>
            <wp:positionV relativeFrom="paragraph">
              <wp:posOffset>8038016</wp:posOffset>
            </wp:positionV>
            <wp:extent cx="7388578" cy="1899920"/>
            <wp:effectExtent l="38100" t="190500" r="21872" b="5080"/>
            <wp:wrapNone/>
            <wp:docPr id="462" name="Рисунок 462" descr="C:\Anton\WRK\Microsoft\Calendar\materials\10_winter_BG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Anton\WRK\Microsoft\Calendar\materials\10_winter_BG.wm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022">
                      <a:off x="0" y="0"/>
                      <a:ext cx="7388578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8C5D56">
        <w:tab/>
      </w:r>
    </w:p>
    <w:sectPr w:rsidR="00A23BA6" w:rsidRPr="008C5D56" w:rsidSect="008927E0">
      <w:pgSz w:w="11906" w:h="16838" w:code="9"/>
      <w:pgMar w:top="284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EC1"/>
    <w:rsid w:val="000050C5"/>
    <w:rsid w:val="00007895"/>
    <w:rsid w:val="00007C21"/>
    <w:rsid w:val="00011537"/>
    <w:rsid w:val="00021274"/>
    <w:rsid w:val="00030F20"/>
    <w:rsid w:val="00065DBC"/>
    <w:rsid w:val="000A7610"/>
    <w:rsid w:val="000F5473"/>
    <w:rsid w:val="0013491D"/>
    <w:rsid w:val="00136B8B"/>
    <w:rsid w:val="00175083"/>
    <w:rsid w:val="001C0708"/>
    <w:rsid w:val="001D59AA"/>
    <w:rsid w:val="0020175D"/>
    <w:rsid w:val="0025368D"/>
    <w:rsid w:val="00262000"/>
    <w:rsid w:val="00267B16"/>
    <w:rsid w:val="002821DA"/>
    <w:rsid w:val="002871E9"/>
    <w:rsid w:val="00297B42"/>
    <w:rsid w:val="002A3DDB"/>
    <w:rsid w:val="002A6491"/>
    <w:rsid w:val="002C2925"/>
    <w:rsid w:val="002D0319"/>
    <w:rsid w:val="002D72F0"/>
    <w:rsid w:val="002E01B8"/>
    <w:rsid w:val="00311288"/>
    <w:rsid w:val="0032521D"/>
    <w:rsid w:val="003A48A1"/>
    <w:rsid w:val="003C269C"/>
    <w:rsid w:val="003C297E"/>
    <w:rsid w:val="003D5B90"/>
    <w:rsid w:val="0040072E"/>
    <w:rsid w:val="00411AFF"/>
    <w:rsid w:val="004438B0"/>
    <w:rsid w:val="00480787"/>
    <w:rsid w:val="00480879"/>
    <w:rsid w:val="0048127B"/>
    <w:rsid w:val="004949C7"/>
    <w:rsid w:val="004B59DC"/>
    <w:rsid w:val="004C14F6"/>
    <w:rsid w:val="004D3B4D"/>
    <w:rsid w:val="004E25FA"/>
    <w:rsid w:val="004E4BC8"/>
    <w:rsid w:val="004F256D"/>
    <w:rsid w:val="00512F38"/>
    <w:rsid w:val="00521218"/>
    <w:rsid w:val="005347A8"/>
    <w:rsid w:val="005D0D13"/>
    <w:rsid w:val="005E1080"/>
    <w:rsid w:val="00602ED2"/>
    <w:rsid w:val="00606872"/>
    <w:rsid w:val="00650EC1"/>
    <w:rsid w:val="00661DB8"/>
    <w:rsid w:val="0069435D"/>
    <w:rsid w:val="006A34EF"/>
    <w:rsid w:val="00704570"/>
    <w:rsid w:val="00706677"/>
    <w:rsid w:val="007107B5"/>
    <w:rsid w:val="007260D1"/>
    <w:rsid w:val="0076136B"/>
    <w:rsid w:val="0077080E"/>
    <w:rsid w:val="007830C3"/>
    <w:rsid w:val="00795982"/>
    <w:rsid w:val="007A39DF"/>
    <w:rsid w:val="007A4804"/>
    <w:rsid w:val="007A5AC8"/>
    <w:rsid w:val="007E3CE6"/>
    <w:rsid w:val="0080518B"/>
    <w:rsid w:val="008055FD"/>
    <w:rsid w:val="0082631C"/>
    <w:rsid w:val="00864D90"/>
    <w:rsid w:val="00881F5D"/>
    <w:rsid w:val="008927E0"/>
    <w:rsid w:val="008C5D56"/>
    <w:rsid w:val="00941263"/>
    <w:rsid w:val="009A60D8"/>
    <w:rsid w:val="009E10D0"/>
    <w:rsid w:val="009E6041"/>
    <w:rsid w:val="00A23BA6"/>
    <w:rsid w:val="00A37B53"/>
    <w:rsid w:val="00A87592"/>
    <w:rsid w:val="00AA5F82"/>
    <w:rsid w:val="00AA6B47"/>
    <w:rsid w:val="00AC3BFD"/>
    <w:rsid w:val="00AF27AB"/>
    <w:rsid w:val="00AF3BA1"/>
    <w:rsid w:val="00B2772E"/>
    <w:rsid w:val="00B6629D"/>
    <w:rsid w:val="00B91EC5"/>
    <w:rsid w:val="00B96BD5"/>
    <w:rsid w:val="00BA2D9B"/>
    <w:rsid w:val="00BA3E2E"/>
    <w:rsid w:val="00BA4EB7"/>
    <w:rsid w:val="00BF2219"/>
    <w:rsid w:val="00BF48D6"/>
    <w:rsid w:val="00BF5CA2"/>
    <w:rsid w:val="00C67ADB"/>
    <w:rsid w:val="00CC4DD0"/>
    <w:rsid w:val="00CD16BF"/>
    <w:rsid w:val="00D01812"/>
    <w:rsid w:val="00D56736"/>
    <w:rsid w:val="00D75DB1"/>
    <w:rsid w:val="00D92ABE"/>
    <w:rsid w:val="00DA484D"/>
    <w:rsid w:val="00DD0F3E"/>
    <w:rsid w:val="00DE0021"/>
    <w:rsid w:val="00DF2904"/>
    <w:rsid w:val="00E06978"/>
    <w:rsid w:val="00E30EB0"/>
    <w:rsid w:val="00E322F6"/>
    <w:rsid w:val="00E3234D"/>
    <w:rsid w:val="00E57E06"/>
    <w:rsid w:val="00E70A4B"/>
    <w:rsid w:val="00EA42C8"/>
    <w:rsid w:val="00EB7EFE"/>
    <w:rsid w:val="00ED541C"/>
    <w:rsid w:val="00EF43C0"/>
    <w:rsid w:val="00F24D32"/>
    <w:rsid w:val="00F8250A"/>
    <w:rsid w:val="00F85F7D"/>
    <w:rsid w:val="00FB1861"/>
    <w:rsid w:val="00FC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5f3f7"/>
    </o:shapedefaults>
    <o:shapelayout v:ext="edit">
      <o:idmap v:ext="edit" data="1"/>
    </o:shapelayout>
  </w:shapeDefaults>
  <w:decimalSymbol w:val=","/>
  <w:listSeparator w:val=";"/>
  <w14:docId w14:val="43EA27B1"/>
  <w15:docId w15:val="{C06A4EDA-6262-4C1E-9DA9-24D4B57F2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B59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F20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262000"/>
    <w:pPr>
      <w:widowControl w:val="0"/>
      <w:spacing w:after="0" w:line="240" w:lineRule="auto"/>
      <w:jc w:val="both"/>
    </w:pPr>
    <w:rPr>
      <w:rFonts w:ascii="Century" w:eastAsia="MS Mincho" w:hAnsi="Century" w:cs="Times New Roman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26" Type="http://schemas.openxmlformats.org/officeDocument/2006/relationships/image" Target="media/image21.wmf"/><Relationship Id="rId39" Type="http://schemas.openxmlformats.org/officeDocument/2006/relationships/image" Target="media/image34.wmf"/><Relationship Id="rId3" Type="http://schemas.openxmlformats.org/officeDocument/2006/relationships/styles" Target="styles.xml"/><Relationship Id="rId21" Type="http://schemas.openxmlformats.org/officeDocument/2006/relationships/image" Target="media/image16.wmf"/><Relationship Id="rId34" Type="http://schemas.openxmlformats.org/officeDocument/2006/relationships/image" Target="media/image29.wmf"/><Relationship Id="rId42" Type="http://schemas.openxmlformats.org/officeDocument/2006/relationships/image" Target="media/image37.wmf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image" Target="media/image20.wmf"/><Relationship Id="rId33" Type="http://schemas.openxmlformats.org/officeDocument/2006/relationships/image" Target="media/image28.wmf"/><Relationship Id="rId38" Type="http://schemas.openxmlformats.org/officeDocument/2006/relationships/image" Target="media/image33.wmf"/><Relationship Id="rId2" Type="http://schemas.openxmlformats.org/officeDocument/2006/relationships/customXml" Target="../customXml/item2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29" Type="http://schemas.openxmlformats.org/officeDocument/2006/relationships/image" Target="media/image24.wmf"/><Relationship Id="rId41" Type="http://schemas.openxmlformats.org/officeDocument/2006/relationships/image" Target="media/image36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24" Type="http://schemas.openxmlformats.org/officeDocument/2006/relationships/image" Target="media/image19.wmf"/><Relationship Id="rId32" Type="http://schemas.openxmlformats.org/officeDocument/2006/relationships/image" Target="media/image27.wmf"/><Relationship Id="rId37" Type="http://schemas.openxmlformats.org/officeDocument/2006/relationships/image" Target="media/image32.wmf"/><Relationship Id="rId40" Type="http://schemas.openxmlformats.org/officeDocument/2006/relationships/image" Target="media/image35.wmf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8.wmf"/><Relationship Id="rId28" Type="http://schemas.openxmlformats.org/officeDocument/2006/relationships/image" Target="media/image23.wmf"/><Relationship Id="rId36" Type="http://schemas.openxmlformats.org/officeDocument/2006/relationships/image" Target="media/image31.wmf"/><Relationship Id="rId10" Type="http://schemas.openxmlformats.org/officeDocument/2006/relationships/image" Target="media/image5.wmf"/><Relationship Id="rId19" Type="http://schemas.openxmlformats.org/officeDocument/2006/relationships/image" Target="media/image14.wmf"/><Relationship Id="rId31" Type="http://schemas.openxmlformats.org/officeDocument/2006/relationships/image" Target="media/image26.w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7.wmf"/><Relationship Id="rId27" Type="http://schemas.openxmlformats.org/officeDocument/2006/relationships/image" Target="media/image22.wmf"/><Relationship Id="rId30" Type="http://schemas.openxmlformats.org/officeDocument/2006/relationships/image" Target="media/image25.wmf"/><Relationship Id="rId35" Type="http://schemas.openxmlformats.org/officeDocument/2006/relationships/image" Target="media/image30.wmf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ub\AppData\Roaming\Microsoft\Templates\&#1044;&#1077;&#1090;&#1089;&#1082;&#1080;&#1081;%20&#1082;&#1072;&#1083;&#1077;&#1085;&#1076;&#1072;&#1088;&#1100;%20&#1085;&#1072;%202011%20&#1075;&#1086;&#1076;%20&#1089;%20&#1092;&#1086;&#1090;&#1086;&#1075;&#1088;&#1072;&#1092;&#1080;&#1103;&#1084;&#1080;%20&#1080;%20&#1080;&#1083;&#1083;&#1102;&#1089;&#1090;&#1088;&#1072;&#1094;&#1080;&#1103;&#1084;&#1080;%20(12%20&#1089;&#1090;&#1088;.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62AD9-6072-4D20-9A37-AEC4CE5227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841309-F143-46BE-BB04-55D813A90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Детский календарь на 2011 год с фотографиями и иллюстрациями (12 стр.)</Template>
  <TotalTime>35</TotalTime>
  <Pages>12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Детский календарь на 2011 год с фотографиями и иллюстрациями (12 стр.)</vt:lpstr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Детский календарь на 2011 год с фотографиями и иллюстрациями (12 стр.)</dc:title>
  <dc:subject>Календарь на 2011 год</dc:subject>
  <dc:creator>Алексей Рубан</dc:creator>
  <cp:keywords/>
  <dc:description>Календарь на 2011 год</dc:description>
  <cp:lastModifiedBy>Алексей Рубан</cp:lastModifiedBy>
  <cp:revision>2</cp:revision>
  <dcterms:created xsi:type="dcterms:W3CDTF">2017-10-28T21:08:00Z</dcterms:created>
  <dcterms:modified xsi:type="dcterms:W3CDTF">2017-10-28T21:43:00Z</dcterms:modified>
  <cp:category>Календарь на 2011 год</cp:category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TC019453269991</vt:lpwstr>
  </property>
</Properties>
</file>